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customXml/itemProps10.xml" ContentType="application/vnd.openxmlformats-officedocument.customXmlProperties+xml"/>
  <Override PartName="/customXml/itemProps11.xml" ContentType="application/vnd.openxmlformats-officedocument.customXmlProperties+xml"/>
  <Override PartName="/customXml/itemProps12.xml" ContentType="application/vnd.openxmlformats-officedocument.customXmlProperties+xml"/>
  <Override PartName="/customXml/itemProps13.xml" ContentType="application/vnd.openxmlformats-officedocument.customXmlProperties+xml"/>
  <Override PartName="/customXml/itemProps14.xml" ContentType="application/vnd.openxmlformats-officedocument.customXmlProperties+xml"/>
  <Override PartName="/customXml/itemProps15.xml" ContentType="application/vnd.openxmlformats-officedocument.customXmlProperties+xml"/>
  <Override PartName="/customXml/itemProps16.xml" ContentType="application/vnd.openxmlformats-officedocument.customXmlProperties+xml"/>
  <Override PartName="/customXml/itemProps17.xml" ContentType="application/vnd.openxmlformats-officedocument.customXmlProperties+xml"/>
  <Override PartName="/customXml/itemProps18.xml" ContentType="application/vnd.openxmlformats-officedocument.customXmlProperties+xml"/>
  <Override PartName="/customXml/itemProps19.xml" ContentType="application/vnd.openxmlformats-officedocument.customXmlProperties+xml"/>
  <Override PartName="/customXml/itemProps20.xml" ContentType="application/vnd.openxmlformats-officedocument.customXmlProperties+xml"/>
  <Override PartName="/customXml/itemProps21.xml" ContentType="application/vnd.openxmlformats-officedocument.customXmlProperties+xml"/>
  <Override PartName="/customXml/itemProps2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D5714" w14:textId="1CE2F4A4" w:rsidR="005D6865" w:rsidRPr="00990651" w:rsidRDefault="00BC4D28" w:rsidP="0073391E">
      <w:pPr>
        <w:pStyle w:val="Caption"/>
        <w:spacing w:before="0" w:after="0"/>
        <w:rPr>
          <w:b w:val="0"/>
          <w:bCs w:val="0"/>
          <w:lang w:val="en-GB"/>
        </w:rPr>
      </w:pPr>
      <w:r>
        <w:rPr>
          <w:lang w:eastAsia="fr-FR"/>
        </w:rPr>
        <w:t>Supporting Information: Ta</w:t>
      </w:r>
      <w:bookmarkStart w:id="0" w:name="_GoBack"/>
      <w:bookmarkEnd w:id="0"/>
      <w:r>
        <w:rPr>
          <w:lang w:eastAsia="fr-FR"/>
        </w:rPr>
        <w:t>ble S1</w:t>
      </w:r>
      <w:r w:rsidR="005D6865" w:rsidRPr="00990651">
        <w:rPr>
          <w:lang w:val="en-GB"/>
        </w:rPr>
        <w:t xml:space="preserve"> </w:t>
      </w:r>
      <w:r w:rsidR="005D6865" w:rsidRPr="00990651">
        <w:rPr>
          <w:b w:val="0"/>
          <w:bCs w:val="0"/>
          <w:lang w:val="en-GB"/>
        </w:rPr>
        <w:t>Patient characteristics at the TKI initiation date</w:t>
      </w:r>
      <w:r w:rsidR="00325712">
        <w:rPr>
          <w:b w:val="0"/>
          <w:bCs w:val="0"/>
          <w:lang w:val="en-GB"/>
        </w:rPr>
        <w:t>.</w:t>
      </w:r>
    </w:p>
    <w:p w14:paraId="4CB1CDDC" w14:textId="77777777" w:rsidR="00FB08A6" w:rsidRPr="00990651" w:rsidRDefault="00FB08A6" w:rsidP="0073391E">
      <w:pPr>
        <w:spacing w:before="0"/>
        <w:rPr>
          <w:lang w:val="en-GB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4"/>
        <w:gridCol w:w="1000"/>
        <w:gridCol w:w="937"/>
        <w:gridCol w:w="1000"/>
        <w:gridCol w:w="937"/>
        <w:gridCol w:w="1000"/>
        <w:gridCol w:w="1064"/>
        <w:gridCol w:w="1191"/>
        <w:gridCol w:w="1064"/>
        <w:gridCol w:w="1096"/>
        <w:gridCol w:w="1096"/>
      </w:tblGrid>
      <w:tr w:rsidR="00325712" w:rsidRPr="0073391E" w14:paraId="3D7B874A" w14:textId="77777777" w:rsidTr="0073391E">
        <w:trPr>
          <w:trHeight w:val="319"/>
          <w:tblHeader/>
        </w:trPr>
        <w:tc>
          <w:tcPr>
            <w:tcW w:w="741" w:type="pct"/>
            <w:shd w:val="clear" w:color="auto" w:fill="auto"/>
            <w:noWrap/>
            <w:vAlign w:val="bottom"/>
          </w:tcPr>
          <w:p w14:paraId="4E626D49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b/>
                <w:bCs/>
                <w:sz w:val="16"/>
                <w:szCs w:val="16"/>
                <w:lang w:val="en-GB" w:eastAsia="fr-FR"/>
              </w:rPr>
            </w:pP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31076D4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b/>
                <w:bCs/>
                <w:sz w:val="16"/>
                <w:szCs w:val="16"/>
                <w:lang w:val="en-GB" w:eastAsia="fr-FR"/>
              </w:rPr>
            </w:pP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TOTAL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04F70107" w14:textId="49D00009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b/>
                <w:bCs/>
                <w:sz w:val="16"/>
                <w:szCs w:val="16"/>
                <w:lang w:val="en-GB" w:eastAsia="fr-FR"/>
              </w:rPr>
            </w:pPr>
            <w:proofErr w:type="spellStart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A</w:t>
            </w:r>
            <w:r w:rsidR="00517CC1" w:rsidRPr="0073391E">
              <w:rPr>
                <w:b/>
                <w:bCs/>
                <w:sz w:val="16"/>
                <w:szCs w:val="16"/>
                <w:lang w:val="en-GB" w:eastAsia="fr-FR"/>
              </w:rPr>
              <w:t>dj</w:t>
            </w:r>
            <w:proofErr w:type="spellEnd"/>
            <w:r w:rsidR="00517CC1" w:rsidRPr="0073391E">
              <w:rPr>
                <w:b/>
                <w:bCs/>
                <w:sz w:val="16"/>
                <w:szCs w:val="16"/>
                <w:lang w:val="en-GB" w:eastAsia="fr-FR"/>
              </w:rPr>
              <w:br/>
            </w:r>
            <w:r w:rsidR="00325712" w:rsidRPr="0073391E">
              <w:rPr>
                <w:rFonts w:eastAsia="SimSun"/>
                <w:b/>
                <w:color w:val="000000"/>
                <w:sz w:val="16"/>
                <w:szCs w:val="16"/>
                <w:lang w:eastAsia="en-US"/>
              </w:rPr>
              <w:t>Dab + Tram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12EF15AE" w14:textId="4B9E258C" w:rsidR="005D6865" w:rsidRPr="0073391E" w:rsidRDefault="00517CC1" w:rsidP="0073391E">
            <w:pPr>
              <w:pStyle w:val="Tableentry"/>
              <w:spacing w:beforeLines="60" w:before="144" w:afterLines="60" w:after="144"/>
              <w:rPr>
                <w:b/>
                <w:bCs/>
                <w:sz w:val="16"/>
                <w:szCs w:val="16"/>
                <w:lang w:val="en-GB" w:eastAsia="fr-FR"/>
              </w:rPr>
            </w:pP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Non-</w:t>
            </w:r>
            <w:proofErr w:type="spellStart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Adj</w:t>
            </w:r>
            <w:proofErr w:type="spellEnd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br/>
            </w:r>
            <w:r w:rsidR="00325712" w:rsidRPr="0073391E">
              <w:rPr>
                <w:rFonts w:eastAsia="SimSun"/>
                <w:b/>
                <w:color w:val="000000"/>
                <w:sz w:val="16"/>
                <w:szCs w:val="16"/>
                <w:lang w:eastAsia="en-US"/>
              </w:rPr>
              <w:t>Dab + Tram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791F6729" w14:textId="0D134241" w:rsidR="005D6865" w:rsidRPr="0073391E" w:rsidRDefault="00517CC1" w:rsidP="0073391E">
            <w:pPr>
              <w:pStyle w:val="Tableentry"/>
              <w:spacing w:beforeLines="60" w:before="144" w:afterLines="60" w:after="144"/>
              <w:rPr>
                <w:b/>
                <w:bCs/>
                <w:sz w:val="16"/>
                <w:szCs w:val="16"/>
                <w:lang w:val="en-GB" w:eastAsia="fr-FR"/>
              </w:rPr>
            </w:pP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Non-</w:t>
            </w:r>
            <w:proofErr w:type="spellStart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Adj</w:t>
            </w:r>
            <w:proofErr w:type="spellEnd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br/>
            </w:r>
            <w:r w:rsidR="00325712" w:rsidRPr="0073391E">
              <w:rPr>
                <w:b/>
                <w:bCs/>
                <w:sz w:val="16"/>
                <w:szCs w:val="16"/>
                <w:lang w:val="en-GB" w:eastAsia="fr-FR"/>
              </w:rPr>
              <w:t>Dab + Tram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44C57D84" w14:textId="36E17BA6" w:rsidR="005D6865" w:rsidRPr="0073391E" w:rsidRDefault="00517CC1" w:rsidP="0073391E">
            <w:pPr>
              <w:pStyle w:val="Tableentry"/>
              <w:spacing w:beforeLines="60" w:before="144" w:afterLines="60" w:after="144"/>
              <w:rPr>
                <w:b/>
                <w:bCs/>
                <w:sz w:val="16"/>
                <w:szCs w:val="16"/>
                <w:lang w:val="en-GB" w:eastAsia="fr-FR"/>
              </w:rPr>
            </w:pP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Non-</w:t>
            </w:r>
            <w:proofErr w:type="spellStart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Adj</w:t>
            </w:r>
            <w:proofErr w:type="spellEnd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br/>
            </w:r>
            <w:r w:rsidR="00325712" w:rsidRPr="0073391E">
              <w:rPr>
                <w:b/>
                <w:bCs/>
                <w:sz w:val="16"/>
                <w:szCs w:val="16"/>
                <w:lang w:val="en-GB" w:eastAsia="fr-FR"/>
              </w:rPr>
              <w:t>Dab + Tram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676D00E6" w14:textId="03516673" w:rsidR="005D6865" w:rsidRPr="0073391E" w:rsidRDefault="00517CC1" w:rsidP="0073391E">
            <w:pPr>
              <w:pStyle w:val="Tableentry"/>
              <w:spacing w:beforeLines="60" w:before="144" w:afterLines="60" w:after="144"/>
              <w:rPr>
                <w:b/>
                <w:bCs/>
                <w:sz w:val="16"/>
                <w:szCs w:val="16"/>
                <w:lang w:val="en-GB" w:eastAsia="fr-FR"/>
              </w:rPr>
            </w:pP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Non-</w:t>
            </w:r>
            <w:proofErr w:type="spellStart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Adj</w:t>
            </w:r>
            <w:proofErr w:type="spellEnd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br/>
            </w:r>
            <w:r w:rsidR="00325712" w:rsidRPr="0073391E">
              <w:rPr>
                <w:b/>
                <w:bCs/>
                <w:sz w:val="16"/>
                <w:szCs w:val="16"/>
                <w:lang w:val="en-GB" w:eastAsia="fr-FR"/>
              </w:rPr>
              <w:t>Dab + Tram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5BC8707D" w14:textId="6B91D850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b/>
                <w:bCs/>
                <w:sz w:val="16"/>
                <w:szCs w:val="16"/>
                <w:lang w:val="en-GB" w:eastAsia="fr-FR"/>
              </w:rPr>
            </w:pPr>
            <w:proofErr w:type="spellStart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Enco</w:t>
            </w:r>
            <w:proofErr w:type="spellEnd"/>
            <w:r w:rsidR="00325712" w:rsidRPr="0073391E">
              <w:rPr>
                <w:b/>
                <w:bCs/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+</w:t>
            </w:r>
            <w:r w:rsidR="00325712" w:rsidRPr="0073391E">
              <w:rPr>
                <w:b/>
                <w:bCs/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Bini</w:t>
            </w:r>
          </w:p>
        </w:tc>
        <w:tc>
          <w:tcPr>
            <w:tcW w:w="426" w:type="pct"/>
            <w:shd w:val="clear" w:color="auto" w:fill="auto"/>
            <w:noWrap/>
          </w:tcPr>
          <w:p w14:paraId="33904BB2" w14:textId="6DFF2519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b/>
                <w:bCs/>
                <w:sz w:val="16"/>
                <w:szCs w:val="16"/>
                <w:lang w:val="en-GB" w:eastAsia="fr-FR"/>
              </w:rPr>
            </w:pPr>
            <w:proofErr w:type="spellStart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Enco</w:t>
            </w:r>
            <w:proofErr w:type="spellEnd"/>
            <w:r w:rsidR="00325712" w:rsidRPr="0073391E">
              <w:rPr>
                <w:b/>
                <w:bCs/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+</w:t>
            </w:r>
            <w:r w:rsidR="00325712" w:rsidRPr="0073391E">
              <w:rPr>
                <w:b/>
                <w:bCs/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Bini</w:t>
            </w:r>
          </w:p>
        </w:tc>
        <w:tc>
          <w:tcPr>
            <w:tcW w:w="426" w:type="pct"/>
            <w:shd w:val="clear" w:color="auto" w:fill="auto"/>
            <w:noWrap/>
          </w:tcPr>
          <w:p w14:paraId="41B4AECD" w14:textId="43011422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b/>
                <w:bCs/>
                <w:sz w:val="16"/>
                <w:szCs w:val="16"/>
                <w:lang w:val="en-GB" w:eastAsia="fr-FR"/>
              </w:rPr>
            </w:pPr>
            <w:proofErr w:type="spellStart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Enco</w:t>
            </w:r>
            <w:proofErr w:type="spellEnd"/>
            <w:r w:rsidR="00325712" w:rsidRPr="0073391E">
              <w:rPr>
                <w:b/>
                <w:bCs/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+</w:t>
            </w:r>
            <w:r w:rsidR="00325712" w:rsidRPr="0073391E">
              <w:rPr>
                <w:b/>
                <w:bCs/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Bini</w:t>
            </w:r>
          </w:p>
        </w:tc>
        <w:tc>
          <w:tcPr>
            <w:tcW w:w="425" w:type="pct"/>
            <w:shd w:val="clear" w:color="auto" w:fill="auto"/>
            <w:noWrap/>
          </w:tcPr>
          <w:p w14:paraId="4BA2BEB8" w14:textId="6BD761DA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b/>
                <w:bCs/>
                <w:sz w:val="16"/>
                <w:szCs w:val="16"/>
                <w:lang w:val="en-GB" w:eastAsia="fr-FR"/>
              </w:rPr>
            </w:pPr>
            <w:proofErr w:type="spellStart"/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Enco</w:t>
            </w:r>
            <w:proofErr w:type="spellEnd"/>
            <w:r w:rsidR="00325712" w:rsidRPr="0073391E">
              <w:rPr>
                <w:b/>
                <w:bCs/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+</w:t>
            </w:r>
            <w:r w:rsidR="00325712" w:rsidRPr="0073391E">
              <w:rPr>
                <w:b/>
                <w:bCs/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b/>
                <w:bCs/>
                <w:sz w:val="16"/>
                <w:szCs w:val="16"/>
                <w:lang w:val="en-GB" w:eastAsia="fr-FR"/>
              </w:rPr>
              <w:t>Bini</w:t>
            </w:r>
          </w:p>
        </w:tc>
      </w:tr>
      <w:tr w:rsidR="00325712" w:rsidRPr="0073391E" w14:paraId="5E4139BE" w14:textId="77777777" w:rsidTr="0073391E">
        <w:trPr>
          <w:trHeight w:val="319"/>
          <w:tblHeader/>
        </w:trPr>
        <w:tc>
          <w:tcPr>
            <w:tcW w:w="741" w:type="pct"/>
            <w:shd w:val="clear" w:color="auto" w:fill="auto"/>
            <w:noWrap/>
            <w:vAlign w:val="bottom"/>
          </w:tcPr>
          <w:p w14:paraId="4701F1AE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Line of treatment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30A18B3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All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406658C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All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3168B30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All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18A9844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First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3A44D5D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Second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7DCB589C" w14:textId="21D4F27B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≥</w:t>
            </w:r>
            <w:r w:rsidR="00325712" w:rsidRPr="0073391E">
              <w:rPr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sz w:val="16"/>
                <w:szCs w:val="16"/>
                <w:lang w:val="en-GB" w:eastAsia="fr-FR"/>
              </w:rPr>
              <w:t>Third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7D1366E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All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6C5EE30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First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0F37CE1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Second</w:t>
            </w:r>
          </w:p>
        </w:tc>
        <w:tc>
          <w:tcPr>
            <w:tcW w:w="425" w:type="pct"/>
            <w:shd w:val="clear" w:color="auto" w:fill="auto"/>
            <w:noWrap/>
            <w:vAlign w:val="bottom"/>
          </w:tcPr>
          <w:p w14:paraId="6AEB419E" w14:textId="2C7A704D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≥</w:t>
            </w:r>
            <w:r w:rsidR="00325712" w:rsidRPr="0073391E">
              <w:rPr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sz w:val="16"/>
                <w:szCs w:val="16"/>
                <w:lang w:val="en-GB" w:eastAsia="fr-FR"/>
              </w:rPr>
              <w:t>Third</w:t>
            </w:r>
          </w:p>
        </w:tc>
      </w:tr>
      <w:tr w:rsidR="00325712" w:rsidRPr="0073391E" w14:paraId="0453D89B" w14:textId="77777777" w:rsidTr="0073391E">
        <w:trPr>
          <w:trHeight w:val="319"/>
          <w:tblHeader/>
        </w:trPr>
        <w:tc>
          <w:tcPr>
            <w:tcW w:w="741" w:type="pct"/>
            <w:shd w:val="clear" w:color="auto" w:fill="auto"/>
            <w:noWrap/>
            <w:vAlign w:val="bottom"/>
          </w:tcPr>
          <w:p w14:paraId="075104DE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4A348021" w14:textId="64D406C4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(</w:t>
            </w:r>
            <w:r w:rsidR="00325712" w:rsidRPr="0073391E">
              <w:rPr>
                <w:i/>
                <w:iCs/>
                <w:sz w:val="16"/>
                <w:szCs w:val="16"/>
                <w:lang w:val="en-GB" w:eastAsia="fr-FR"/>
              </w:rPr>
              <w:t>n</w:t>
            </w:r>
            <w:r w:rsidRPr="0073391E">
              <w:rPr>
                <w:sz w:val="16"/>
                <w:szCs w:val="16"/>
                <w:lang w:val="en-GB" w:eastAsia="fr-FR"/>
              </w:rPr>
              <w:t xml:space="preserve"> = 82)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5B2456C4" w14:textId="351487DD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(</w:t>
            </w:r>
            <w:r w:rsidR="00325712" w:rsidRPr="0073391E">
              <w:rPr>
                <w:i/>
                <w:iCs/>
                <w:sz w:val="16"/>
                <w:szCs w:val="16"/>
                <w:lang w:val="en-GB" w:eastAsia="fr-FR"/>
              </w:rPr>
              <w:t>n</w:t>
            </w:r>
            <w:r w:rsidRPr="0073391E">
              <w:rPr>
                <w:sz w:val="16"/>
                <w:szCs w:val="16"/>
                <w:lang w:val="en-GB" w:eastAsia="fr-FR"/>
              </w:rPr>
              <w:t xml:space="preserve"> = 7)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1C2182CF" w14:textId="6FAD0106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(</w:t>
            </w:r>
            <w:r w:rsidR="00325712" w:rsidRPr="0073391E">
              <w:rPr>
                <w:i/>
                <w:iCs/>
                <w:sz w:val="16"/>
                <w:szCs w:val="16"/>
                <w:lang w:val="en-GB" w:eastAsia="fr-FR"/>
              </w:rPr>
              <w:t>n</w:t>
            </w:r>
            <w:r w:rsidRPr="0073391E">
              <w:rPr>
                <w:sz w:val="16"/>
                <w:szCs w:val="16"/>
                <w:lang w:val="en-GB" w:eastAsia="fr-FR"/>
              </w:rPr>
              <w:t xml:space="preserve"> = 67)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4CA3FE5D" w14:textId="5B0D37EB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(</w:t>
            </w:r>
            <w:r w:rsidR="00325712" w:rsidRPr="0073391E">
              <w:rPr>
                <w:i/>
                <w:iCs/>
                <w:sz w:val="16"/>
                <w:szCs w:val="16"/>
                <w:lang w:val="en-GB" w:eastAsia="fr-FR"/>
              </w:rPr>
              <w:t>n</w:t>
            </w:r>
            <w:r w:rsidRPr="0073391E">
              <w:rPr>
                <w:sz w:val="16"/>
                <w:szCs w:val="16"/>
                <w:lang w:val="en-GB" w:eastAsia="fr-FR"/>
              </w:rPr>
              <w:t xml:space="preserve"> = 55)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4A621458" w14:textId="25270C36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(</w:t>
            </w:r>
            <w:r w:rsidR="00325712" w:rsidRPr="0073391E">
              <w:rPr>
                <w:i/>
                <w:iCs/>
                <w:sz w:val="16"/>
                <w:szCs w:val="16"/>
                <w:lang w:val="en-GB" w:eastAsia="fr-FR"/>
              </w:rPr>
              <w:t>n</w:t>
            </w:r>
            <w:r w:rsidRPr="0073391E">
              <w:rPr>
                <w:sz w:val="16"/>
                <w:szCs w:val="16"/>
                <w:lang w:val="en-GB" w:eastAsia="fr-FR"/>
              </w:rPr>
              <w:t xml:space="preserve"> = 9)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2FB356A7" w14:textId="660C4549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(</w:t>
            </w:r>
            <w:r w:rsidR="00325712" w:rsidRPr="0073391E">
              <w:rPr>
                <w:i/>
                <w:iCs/>
                <w:sz w:val="16"/>
                <w:szCs w:val="16"/>
                <w:lang w:val="en-GB" w:eastAsia="fr-FR"/>
              </w:rPr>
              <w:t>n</w:t>
            </w:r>
            <w:r w:rsidRPr="0073391E">
              <w:rPr>
                <w:sz w:val="16"/>
                <w:szCs w:val="16"/>
                <w:lang w:val="en-GB" w:eastAsia="fr-FR"/>
              </w:rPr>
              <w:t xml:space="preserve"> = 3)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0E10009D" w14:textId="7FCB0145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(</w:t>
            </w:r>
            <w:r w:rsidR="00325712" w:rsidRPr="0073391E">
              <w:rPr>
                <w:i/>
                <w:iCs/>
                <w:sz w:val="16"/>
                <w:szCs w:val="16"/>
                <w:lang w:val="en-GB" w:eastAsia="fr-FR"/>
              </w:rPr>
              <w:t>n</w:t>
            </w:r>
            <w:r w:rsidRPr="0073391E">
              <w:rPr>
                <w:sz w:val="16"/>
                <w:szCs w:val="16"/>
                <w:lang w:val="en-GB" w:eastAsia="fr-FR"/>
              </w:rPr>
              <w:t xml:space="preserve"> = 16)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16F44681" w14:textId="29FCA8A8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(</w:t>
            </w:r>
            <w:r w:rsidR="00325712" w:rsidRPr="0073391E">
              <w:rPr>
                <w:i/>
                <w:iCs/>
                <w:sz w:val="16"/>
                <w:szCs w:val="16"/>
                <w:lang w:val="en-GB" w:eastAsia="fr-FR"/>
              </w:rPr>
              <w:t>n</w:t>
            </w:r>
            <w:r w:rsidRPr="0073391E">
              <w:rPr>
                <w:sz w:val="16"/>
                <w:szCs w:val="16"/>
                <w:lang w:val="en-GB" w:eastAsia="fr-FR"/>
              </w:rPr>
              <w:t xml:space="preserve"> = 4)</w:t>
            </w:r>
          </w:p>
        </w:tc>
        <w:tc>
          <w:tcPr>
            <w:tcW w:w="426" w:type="pct"/>
            <w:shd w:val="clear" w:color="auto" w:fill="auto"/>
            <w:noWrap/>
            <w:vAlign w:val="bottom"/>
          </w:tcPr>
          <w:p w14:paraId="34417092" w14:textId="5CDF00C8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(</w:t>
            </w:r>
            <w:r w:rsidR="00325712" w:rsidRPr="0073391E">
              <w:rPr>
                <w:i/>
                <w:iCs/>
                <w:sz w:val="16"/>
                <w:szCs w:val="16"/>
                <w:lang w:val="en-GB" w:eastAsia="fr-FR"/>
              </w:rPr>
              <w:t>n</w:t>
            </w:r>
            <w:r w:rsidRPr="0073391E">
              <w:rPr>
                <w:sz w:val="16"/>
                <w:szCs w:val="16"/>
                <w:lang w:val="en-GB" w:eastAsia="fr-FR"/>
              </w:rPr>
              <w:t xml:space="preserve"> = 6)</w:t>
            </w:r>
          </w:p>
        </w:tc>
        <w:tc>
          <w:tcPr>
            <w:tcW w:w="425" w:type="pct"/>
            <w:shd w:val="clear" w:color="auto" w:fill="auto"/>
            <w:noWrap/>
            <w:vAlign w:val="bottom"/>
          </w:tcPr>
          <w:p w14:paraId="4D88633C" w14:textId="722DEAFE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(</w:t>
            </w:r>
            <w:r w:rsidR="00325712" w:rsidRPr="0073391E">
              <w:rPr>
                <w:i/>
                <w:iCs/>
                <w:sz w:val="16"/>
                <w:szCs w:val="16"/>
                <w:lang w:val="en-GB" w:eastAsia="fr-FR"/>
              </w:rPr>
              <w:t>n</w:t>
            </w:r>
            <w:r w:rsidRPr="0073391E">
              <w:rPr>
                <w:sz w:val="16"/>
                <w:szCs w:val="16"/>
                <w:lang w:val="en-GB" w:eastAsia="fr-FR"/>
              </w:rPr>
              <w:t xml:space="preserve"> = 6)</w:t>
            </w:r>
          </w:p>
        </w:tc>
      </w:tr>
      <w:tr w:rsidR="00325712" w:rsidRPr="0073391E" w14:paraId="42ADFF85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1FA963B0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Age at index date (years)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062255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82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03E47C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0537AD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D9CB87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55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05D7AB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D39448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907A40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52D3D7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39D028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7976191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</w:tr>
      <w:tr w:rsidR="00325712" w:rsidRPr="0073391E" w14:paraId="5BE6C67F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28305B92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Mean ± SD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235CA1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61.3 ± 13.5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4972E0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60.7 ± 9.0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6CD693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61.8 ± 13.6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149E59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62.3 ± 13.9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AFA2C9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59.0 ± 14.1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A8CBEE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61.3 ± 9.0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484399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57.8 ± 13.7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FA182E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52.5 ± 14.1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227FB9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62.2 ± 15.2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62EA91C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56.8 ± 13.1</w:t>
            </w:r>
          </w:p>
        </w:tc>
      </w:tr>
      <w:tr w:rsidR="00325712" w:rsidRPr="0073391E" w14:paraId="42C27C31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3F59DC1D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≥ 65 years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55E268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37 (45.1%)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7F96C7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(42.9%)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6C25C6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31 (46.3%)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95FD97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26 (47.3%)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D25D85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(44.4%)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FE9209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D957B9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 (37.5%)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AB3CF4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(25.0%)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F24058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(33.3%)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63F4D5F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(50.0%)</w:t>
            </w:r>
          </w:p>
        </w:tc>
      </w:tr>
      <w:tr w:rsidR="00325712" w:rsidRPr="0073391E" w14:paraId="7119C60C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3A233480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Gender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3A1DE0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82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3CF8FF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CD3572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2C2DA7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55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842FD4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CFBCA5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28F316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A6664D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537F9D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4F79074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</w:tr>
      <w:tr w:rsidR="00325712" w:rsidRPr="0073391E" w14:paraId="185D0DF6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04CFB997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Male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00F99D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46 (56.1%)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18CB71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(42.9%)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E59218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41 (61.2%)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C693ED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35 (63.6%)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C9DB54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 (55.6%)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940043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7ED836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(25.0%)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DD6B15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(50.0%)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05EA69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(16.7%)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0A2A6B2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(16.7%)</w:t>
            </w:r>
          </w:p>
        </w:tc>
      </w:tr>
      <w:tr w:rsidR="00325712" w:rsidRPr="0073391E" w14:paraId="4D802D52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44ED4D97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Female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EC66EA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36 (43.9%)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D90ADF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(57.1%)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27016F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26 (38.8%)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12D90A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20 (36.4%)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C12C30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(44.4%)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6D119D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(66.7%)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ED94AA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12 (75.0%)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11305E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(50.0%)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1D618C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 (83.3%)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3D825EE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 (83.3%)</w:t>
            </w:r>
          </w:p>
        </w:tc>
      </w:tr>
      <w:tr w:rsidR="00325712" w:rsidRPr="0073391E" w14:paraId="3D9689B7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4957755C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Body mass index (kg/m²)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B3E2AB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AF924E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3090F1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49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D943A5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40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A8F382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36934F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622901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6FDEB4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6384D2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5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38F5825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</w:tr>
      <w:tr w:rsidR="00325712" w:rsidRPr="0073391E" w14:paraId="7C875A14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532E1536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Mean ± SD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9F0896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23.7 ± 3.6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BD393D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23.0 ± 2.1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EDADEF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24.1 ± 3.8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DA8975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23.9 ± 3.5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7C3279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24.9 ± 6.1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4D1D7A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25.9 ± 2.4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14A92F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22.8 ± 3.3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4F5905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20.9 ± 2.2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BADFA7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21.4 ± 3.0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3C6EAA4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24.6 ± 3.2</w:t>
            </w:r>
          </w:p>
        </w:tc>
      </w:tr>
      <w:tr w:rsidR="00325712" w:rsidRPr="0073391E" w14:paraId="6CB631D6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6F97ADDE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&lt;18.5 kg/m²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8F6208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(4.9%)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54B814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CABB2F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(6.1%)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1FDD20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(5.0%)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16FFD2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(16.7%)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04FEFD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5B05B0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99FF7A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8ED783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292ADEE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</w:tr>
      <w:tr w:rsidR="00325712" w:rsidRPr="0073391E" w14:paraId="6A049CB9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24A2CA7E" w14:textId="33E8D7E9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 xml:space="preserve"> 18.5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25.0 kg/m²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43EFF0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38 (62.3%)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FCB167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 (85.7%)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D29F2C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27 (55.1%)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D52A4F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25 (62.5%)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68E685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(16.7%)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045098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38B3D8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10 (76.9%)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FC575A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(100.0%)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53F9EA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 (100.0%)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54B6205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(50.0%)</w:t>
            </w:r>
          </w:p>
        </w:tc>
      </w:tr>
      <w:tr w:rsidR="00325712" w:rsidRPr="0073391E" w14:paraId="0E4F8526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4DFD5899" w14:textId="2487C4F0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 xml:space="preserve"> 25.0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30.0 kg/m²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B3CB4E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16 (26.2%)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2F5F60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(14.3%)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0EBABF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15 (30.6%)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C317C5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10 (25.0%)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17B423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(50.0%)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0A7E51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(66.7%)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40C642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(23.1%)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A6BA40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E809BA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76E019E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(50.0%)</w:t>
            </w:r>
          </w:p>
        </w:tc>
      </w:tr>
      <w:tr w:rsidR="00325712" w:rsidRPr="0073391E" w14:paraId="02D5033B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1BB3B396" w14:textId="079ADF31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 xml:space="preserve"> ≥</w:t>
            </w:r>
            <w:r w:rsidR="00325712" w:rsidRPr="0073391E">
              <w:rPr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sz w:val="16"/>
                <w:szCs w:val="16"/>
                <w:lang w:val="en-GB" w:eastAsia="fr-FR"/>
              </w:rPr>
              <w:t>30.0 kg/m²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7FD3E7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(6.6%)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952EF5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DB4C3B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(8.2%)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AC4CE3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(7.5%)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B272D1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(16.7%)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8FA2F9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100722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926E6E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475FFD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4DE5C57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</w:tr>
      <w:tr w:rsidR="00325712" w:rsidRPr="0073391E" w14:paraId="4A82A20A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40E9AD39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proofErr w:type="spellStart"/>
            <w:r w:rsidRPr="0073391E">
              <w:rPr>
                <w:sz w:val="16"/>
                <w:szCs w:val="16"/>
                <w:lang w:val="en-GB" w:eastAsia="fr-FR"/>
              </w:rPr>
              <w:t>Charlson</w:t>
            </w:r>
            <w:proofErr w:type="spellEnd"/>
            <w:r w:rsidRPr="0073391E">
              <w:rPr>
                <w:sz w:val="16"/>
                <w:szCs w:val="16"/>
                <w:lang w:val="en-GB" w:eastAsia="fr-FR"/>
              </w:rPr>
              <w:t xml:space="preserve"> comorbidity index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FA745C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82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F2D3E4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5BC341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026421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55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6C19AE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C60A57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2B9021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E917B0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E2A8DF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1196352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</w:tr>
      <w:tr w:rsidR="00325712" w:rsidRPr="0073391E" w14:paraId="6E9A75CC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108F374C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Mean ± SD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149140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4.2 ± 3.3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B92644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2.4 ± 2.6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A1EBF4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4.3 ± 3.3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89DEB4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4.3 ± 3.3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D58CC4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5.6 ± 4.1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2A0A6F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2.3 ± 0.6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831306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5.1 ± 3.1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21B033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5.0 ± 2.9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1570B2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4.8 ± 3.5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7353BD8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5.3 ± 3.3</w:t>
            </w:r>
          </w:p>
        </w:tc>
      </w:tr>
      <w:tr w:rsidR="00325712" w:rsidRPr="0073391E" w14:paraId="797AA599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36A61543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lastRenderedPageBreak/>
              <w:tab/>
              <w:t>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C8A727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8 (9.8%)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65567B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(14.3%)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578AB5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7 (10.4%)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15172C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 (10.9%)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CAE390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(11.1%)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2CDB1F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831C32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8176D6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5CD03E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351B759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</w:tr>
      <w:tr w:rsidR="00325712" w:rsidRPr="0073391E" w14:paraId="6CFB5A82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712FE1EE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4FB515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 (6.1%)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86C1D0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(14.3%)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6A30FC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(4.5%)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8A21F6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(5.5%)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E9AF2C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9619A8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071469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(6.3%)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4AEE9A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5456AE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(16.7%)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2322113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</w:tr>
      <w:tr w:rsidR="00325712" w:rsidRPr="0073391E" w14:paraId="4DD94E86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01CC2886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03B5F2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29 (35.4%)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0BDC65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(57.1%)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B6ED56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23 (34.3%)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5FE2D3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18 (32.7%)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31A159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ABAFD9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(66.7%)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29EC15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 (31.3%)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F6B849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(25.0%)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ACA5CD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(33.3%)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1059533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(33.3%)</w:t>
            </w:r>
          </w:p>
        </w:tc>
      </w:tr>
      <w:tr w:rsidR="00325712" w:rsidRPr="0073391E" w14:paraId="367F7CB9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24A64EB6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3+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B26626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40 (48.8%)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A99CB6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(14.3%)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91E15C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34 (50.7%)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2362C7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28 (50.9%)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3549B6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 (55.6%)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FDADE3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A8CB4D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10 (62.5%)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303289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(75.0%)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B38624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(50.0%)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4D1EED3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(66.7%)</w:t>
            </w:r>
          </w:p>
        </w:tc>
      </w:tr>
      <w:tr w:rsidR="00325712" w:rsidRPr="0073391E" w14:paraId="71ADA5D1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53E096F4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T stage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A0BEEF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6DC9D1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883E0F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6591FA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41FC93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2773FB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3D4F9B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C7BF8C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B04DA3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2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74335E1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</w:tr>
      <w:tr w:rsidR="00325712" w:rsidRPr="0073391E" w14:paraId="385C18F9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2DBF40BB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T1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D231EE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(5.3%)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764422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C4AB6A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94DC80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7FFD0E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BFEA46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2F700B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(20.0%)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8E3C79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56C0A6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(50.0%)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5CD6D2A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</w:tr>
      <w:tr w:rsidR="00325712" w:rsidRPr="0073391E" w14:paraId="6ECDFE3E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4036ED29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T2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6351C8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(10.5%)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E9450B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AE8747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(7.1%)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2C99F3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(7.7%)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BEF2AC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149B82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42A035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ACFC8C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05714E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37CA814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</w:tr>
      <w:tr w:rsidR="00325712" w:rsidRPr="0073391E" w14:paraId="2635FE4C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6F9F89FB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T3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67D4CF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 (26.3%)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FFE26B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41F76B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(28.6%)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61B4F6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(30.8%)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0C32B4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A5FB6B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4F1F46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(40.0%)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13A16C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C88470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(50.0%)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4318B71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</w:tr>
      <w:tr w:rsidR="00325712" w:rsidRPr="0073391E" w14:paraId="2ABA997E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006981E1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T4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AA8472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7 (36.8%)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4BEF97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D751EF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 (42.9%)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132210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 (46.2%)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B29087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035B22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700CA4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(20.0%)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45DCC0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D69238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0583C21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</w:tr>
      <w:tr w:rsidR="00325712" w:rsidRPr="0073391E" w14:paraId="18AC4A44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539F5123" w14:textId="5B711086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</w:r>
            <w:proofErr w:type="spellStart"/>
            <w:r w:rsidR="00325712" w:rsidRPr="0073391E">
              <w:rPr>
                <w:sz w:val="16"/>
                <w:szCs w:val="16"/>
                <w:lang w:val="en-GB" w:eastAsia="fr-FR"/>
              </w:rPr>
              <w:t>T</w:t>
            </w:r>
            <w:r w:rsidR="00325712" w:rsidRPr="0073391E">
              <w:rPr>
                <w:i/>
                <w:sz w:val="16"/>
                <w:szCs w:val="16"/>
                <w:lang w:val="en-GB" w:eastAsia="fr-FR"/>
              </w:rPr>
              <w:t>x</w:t>
            </w:r>
            <w:proofErr w:type="spellEnd"/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1F887C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(21.1%)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67EA66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3C1A81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(21.4%)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75A2D7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(15.4%)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98EB6B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303B8A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(100.0%)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0CFF7B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(20.0%)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56037C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74780A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0D1FD14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</w:tr>
      <w:tr w:rsidR="00325712" w:rsidRPr="0073391E" w14:paraId="5F89854D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24A9D265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N stage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1F92F4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F98892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9D31B8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2D4BD7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675AF3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BCF85C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34D0BE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DCF3FA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2C9476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2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0EC6111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</w:tr>
      <w:tr w:rsidR="00325712" w:rsidRPr="0073391E" w14:paraId="63161667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39CBC9CB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N0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A093D0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(21.1%)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F76E59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F51FC6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(14.3%)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74E2BD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(15.4%)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CF4477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265BBA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3DDBED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(40.0%)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CEEA2D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9E99AB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(50.0%)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21E180C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</w:tr>
      <w:tr w:rsidR="00325712" w:rsidRPr="0073391E" w14:paraId="1A595B41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61664B87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N1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C6C594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(5.3%)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3A9CD7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43C0B7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(7.1%)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E8FFD9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(7.7%)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5014AC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D9E669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0D1C46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A67B92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837911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26C623D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</w:tr>
      <w:tr w:rsidR="00325712" w:rsidRPr="0073391E" w14:paraId="583AFD00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710E7AEB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N2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38E6CF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(21.1%)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9F68F8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2EDF5E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(21.4%)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E007FE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(23.1%)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437B5F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84C473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1546F8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(20.0%)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F468AF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04F180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055991C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</w:tr>
      <w:tr w:rsidR="00325712" w:rsidRPr="0073391E" w14:paraId="29128DF5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6A08C42F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N3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D5B417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(21.1%)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0EAB4B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723A58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(21.4%)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D91E5B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(23.1%)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127584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D71923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903820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(20.0%)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6A02C5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9D30C9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(50.0%)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0096825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</w:tr>
      <w:tr w:rsidR="00325712" w:rsidRPr="0073391E" w14:paraId="7D739960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47DCC7BF" w14:textId="1B93C796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lastRenderedPageBreak/>
              <w:tab/>
            </w:r>
            <w:proofErr w:type="spellStart"/>
            <w:r w:rsidR="00325712" w:rsidRPr="0073391E">
              <w:rPr>
                <w:sz w:val="16"/>
                <w:szCs w:val="16"/>
                <w:lang w:val="en-GB" w:eastAsia="fr-FR"/>
              </w:rPr>
              <w:t>N</w:t>
            </w:r>
            <w:r w:rsidR="00325712" w:rsidRPr="0073391E">
              <w:rPr>
                <w:i/>
                <w:sz w:val="16"/>
                <w:szCs w:val="16"/>
                <w:lang w:val="en-GB" w:eastAsia="fr-FR"/>
              </w:rPr>
              <w:t>x</w:t>
            </w:r>
            <w:proofErr w:type="spellEnd"/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BE7C44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 (31.6%)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56126A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B14356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 (35.7%)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15253E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(30.8%)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E691BC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15BAC3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(100.0%)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4EA645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(20.0%)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F1742F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A70739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270ECA4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</w:tr>
      <w:tr w:rsidR="00325712" w:rsidRPr="0073391E" w14:paraId="64BD2581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56CFFAEC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M stage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3DA241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2A7B04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623059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89A2B4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D7A155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F914AF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3F61E4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3F4725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3D2762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2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5C0C73A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</w:tr>
      <w:tr w:rsidR="00325712" w:rsidRPr="0073391E" w14:paraId="0B9F346F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4754B847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M0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82E63A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10 (52.6%)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6B1815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(66.7%)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2BBBCA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7 (50.0%)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7400DA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7 (53.8%)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F59B7F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FF3137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B3F61F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(40.0%)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99D825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A9D2B8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(50.0%)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2A9AB1A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</w:tr>
      <w:tr w:rsidR="00325712" w:rsidRPr="0073391E" w14:paraId="4F615CA5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75AB4017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M1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5C6B44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(15.8%)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2FF06C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CB4956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(14.3%)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6D378F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(15.4%)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9D5581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8A0CCE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BE1D1B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(40.0%)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137805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9439D8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(50.0%)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71FE99D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</w:tr>
      <w:tr w:rsidR="00325712" w:rsidRPr="0073391E" w14:paraId="0B887DFB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652C09F8" w14:textId="0F5C9658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</w:r>
            <w:proofErr w:type="spellStart"/>
            <w:r w:rsidR="00325712" w:rsidRPr="0073391E">
              <w:rPr>
                <w:sz w:val="16"/>
                <w:szCs w:val="16"/>
                <w:lang w:val="en-GB" w:eastAsia="fr-FR"/>
              </w:rPr>
              <w:t>M</w:t>
            </w:r>
            <w:r w:rsidR="00325712" w:rsidRPr="0073391E">
              <w:rPr>
                <w:i/>
                <w:sz w:val="16"/>
                <w:szCs w:val="16"/>
                <w:lang w:val="en-GB" w:eastAsia="fr-FR"/>
              </w:rPr>
              <w:t>x</w:t>
            </w:r>
            <w:proofErr w:type="spellEnd"/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5875BB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 (31.6%)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4D74A0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240161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 (35.7%)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F9C032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(30.8%)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F322C6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2DF97C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(100.0%)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6CEBE6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(20.0%)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46C55A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B1EE3C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3B140EC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</w:tr>
      <w:tr w:rsidR="00325712" w:rsidRPr="0073391E" w14:paraId="2DCC99AF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0E55BFCF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 xml:space="preserve">Interval between index date and TKI initiation date (months) 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AAC0F7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82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5DA029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7A2948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328DCE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55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1B060C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67E066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BC8F2F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71DBB2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AA0D34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36D53E8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</w:tr>
      <w:tr w:rsidR="00325712" w:rsidRPr="0073391E" w14:paraId="7E67A842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1D30A3D8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Median [IQR]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E0A6411" w14:textId="6E006111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11.5 [4.6</w:t>
            </w:r>
            <w:r w:rsidR="00325712" w:rsidRPr="0073391E">
              <w:rPr>
                <w:rFonts w:ascii="Times New Roman" w:eastAsia="SimSun" w:hAnsi="Times New Roman" w:cs="Times New Roman"/>
                <w:sz w:val="16"/>
                <w:szCs w:val="16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 xml:space="preserve"> 29.5]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FADCEC6" w14:textId="42C02801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3.6 [2.2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8.1]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9E2394D" w14:textId="60CB81AF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11.9 [4.6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29.5]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6BD21BB" w14:textId="7A3AEFD0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10.8 [4.1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27.3]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0C3C5D8" w14:textId="420EE53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12.6 [10.7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35.1]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189D12D" w14:textId="507C4320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12.4 [8.9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43.7]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F2A7FCC" w14:textId="4A27FBCA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27.8 [12.5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43.1]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C755D6B" w14:textId="7AF35410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39.2 [23.8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52.1]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D8DC76E" w14:textId="63ECE84A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10.7 [7.7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42.2]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7328C703" w14:textId="1298501A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27.8 [26.1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41.0]</w:t>
            </w:r>
          </w:p>
        </w:tc>
      </w:tr>
      <w:tr w:rsidR="00325712" w:rsidRPr="0073391E" w14:paraId="4AA7F811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69AEFB03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Type of surgery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8E098D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82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B54B93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C523A8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99C858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55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4BAFA6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4265A3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E603E1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D3B865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F9CE30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40BDC12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</w:tr>
      <w:tr w:rsidR="00325712" w:rsidRPr="0073391E" w14:paraId="614CE1E9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28E48A88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 xml:space="preserve">Excision 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2A33B8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25 (30.5%)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B2F85C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 (85.7%)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92B238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17 (25.4%)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6FF4A9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14 (25.5%)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ADD341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323F06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4CB8DE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 (37.5%)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00F4D2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(25.0%)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610A00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(50.0%)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46D7D68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(33.3%)</w:t>
            </w:r>
          </w:p>
        </w:tc>
      </w:tr>
      <w:tr w:rsidR="00325712" w:rsidRPr="0073391E" w14:paraId="43A9C72B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5D8399AF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Lymphadenectomy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CABB9F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 (6.1%)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3095DE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(14.3%)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964D48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(6.0%)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C39A51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(3.6%)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A80669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(11.1%)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AEC578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7E73B2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CD5F25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6BF720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5987A3F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(0.00%)</w:t>
            </w:r>
          </w:p>
        </w:tc>
      </w:tr>
      <w:tr w:rsidR="00325712" w:rsidRPr="0073391E" w14:paraId="2A06B39A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634A9C4D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Time from diagnosis to first surgery (days)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05B347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27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5F810F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8B0CBB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1843DD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9444AF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BFC25D1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3439F1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43AF8D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56A296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04C238B9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2</w:t>
            </w:r>
          </w:p>
        </w:tc>
      </w:tr>
      <w:tr w:rsidR="00325712" w:rsidRPr="0073391E" w14:paraId="3E2C2C7D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5E24DCBB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Median [IQR]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734DE34" w14:textId="7845BA8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134 [28.0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657.0]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23D5CC9" w14:textId="2611B904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89 [53.0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169.0]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71D7A71" w14:textId="10F39E8E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143 [23.0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852.0]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0EEF859" w14:textId="6D1667BA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69 [22.0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913.0]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ABA4A1E" w14:textId="0F9648FA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243 [91.0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523.0]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7BA4E4B" w14:textId="137A62C9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852 [852.0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852.0]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15A7493" w14:textId="592C62D4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395,5 [22.0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1,055.0]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63729BB" w14:textId="16D8467F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657 [657.0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657.0]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D48CE5C" w14:textId="021523B2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134 [22.0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1,055.0]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6D21A10C" w14:textId="000727EE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816 [17.0</w:t>
            </w:r>
            <w:r w:rsidR="00325712" w:rsidRPr="0073391E">
              <w:rPr>
                <w:sz w:val="16"/>
                <w:szCs w:val="16"/>
                <w:lang w:val="en-GB" w:eastAsia="fr-FR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1,615.0]</w:t>
            </w:r>
          </w:p>
        </w:tc>
      </w:tr>
      <w:tr w:rsidR="00325712" w:rsidRPr="0073391E" w14:paraId="5EC11B9A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3FB39D3D" w14:textId="77777777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Hospital size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8A4013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82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6D006A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59B324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67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DE53EF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55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EAE3E4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D98503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749EB6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16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9D99D3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C7076E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718D8F5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i/>
                <w:iCs/>
                <w:sz w:val="16"/>
                <w:szCs w:val="16"/>
                <w:lang w:val="en-GB" w:eastAsia="fr-FR"/>
              </w:rPr>
            </w:pPr>
            <w:r w:rsidRPr="0073391E">
              <w:rPr>
                <w:i/>
                <w:iCs/>
                <w:sz w:val="16"/>
                <w:szCs w:val="16"/>
                <w:lang w:val="en-GB" w:eastAsia="fr-FR"/>
              </w:rPr>
              <w:t>n = 6</w:t>
            </w:r>
          </w:p>
        </w:tc>
      </w:tr>
      <w:tr w:rsidR="00325712" w:rsidRPr="0073391E" w14:paraId="291EE1DA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314CCDDF" w14:textId="1CE89C8A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&lt;</w:t>
            </w:r>
            <w:r w:rsidR="00325712" w:rsidRPr="0073391E">
              <w:rPr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sz w:val="16"/>
                <w:szCs w:val="16"/>
                <w:lang w:val="en-GB" w:eastAsia="fr-FR"/>
              </w:rPr>
              <w:t>200 beds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A829F3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0227AC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5CC61C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CCF1DE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0BBEDC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49CEB3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2F9731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6C1948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B6B979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29A48F6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0 (0.0%)</w:t>
            </w:r>
          </w:p>
        </w:tc>
      </w:tr>
      <w:tr w:rsidR="00325712" w:rsidRPr="0073391E" w14:paraId="35F3F015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20CB23D7" w14:textId="2D9374C9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lastRenderedPageBreak/>
              <w:tab/>
              <w:t>200</w:t>
            </w:r>
            <w:r w:rsidR="00325712" w:rsidRPr="0073391E">
              <w:rPr>
                <w:rFonts w:ascii="Times New Roman" w:eastAsia="SimSun" w:hAnsi="Times New Roman" w:cs="Times New Roman"/>
                <w:sz w:val="16"/>
                <w:szCs w:val="16"/>
              </w:rPr>
              <w:t>−</w:t>
            </w:r>
            <w:r w:rsidRPr="0073391E">
              <w:rPr>
                <w:sz w:val="16"/>
                <w:szCs w:val="16"/>
                <w:lang w:val="en-GB" w:eastAsia="fr-FR"/>
              </w:rPr>
              <w:t>500 beds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C2AB91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30 (36.6%)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E0A590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(14.3%)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E054C0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26 (38.8%)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C43CD6A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20 (36.4%)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302C3FFD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(44.4%)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C9F96A4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(66.7%)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0162E13B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7 (43.8%)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9674B2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(50.0%)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ABA21C2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(33.3%)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71ADDC9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(50.0%)</w:t>
            </w:r>
          </w:p>
        </w:tc>
      </w:tr>
      <w:tr w:rsidR="00325712" w:rsidRPr="0073391E" w14:paraId="0794800D" w14:textId="77777777" w:rsidTr="0073391E">
        <w:trPr>
          <w:trHeight w:val="319"/>
        </w:trPr>
        <w:tc>
          <w:tcPr>
            <w:tcW w:w="741" w:type="pct"/>
            <w:shd w:val="clear" w:color="auto" w:fill="auto"/>
            <w:noWrap/>
            <w:vAlign w:val="bottom"/>
            <w:hideMark/>
          </w:tcPr>
          <w:p w14:paraId="6A4E390E" w14:textId="5207F88F" w:rsidR="005D6865" w:rsidRPr="0073391E" w:rsidRDefault="005D6865" w:rsidP="0073391E">
            <w:pPr>
              <w:pStyle w:val="Tableentry"/>
              <w:tabs>
                <w:tab w:val="left" w:pos="269"/>
              </w:tabs>
              <w:spacing w:beforeLines="60" w:before="144" w:afterLines="60" w:after="144"/>
              <w:jc w:val="left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ab/>
              <w:t>≥</w:t>
            </w:r>
            <w:r w:rsidR="00325712" w:rsidRPr="0073391E">
              <w:rPr>
                <w:sz w:val="16"/>
                <w:szCs w:val="16"/>
                <w:lang w:val="en-GB" w:eastAsia="fr-FR"/>
              </w:rPr>
              <w:t xml:space="preserve"> </w:t>
            </w:r>
            <w:r w:rsidRPr="0073391E">
              <w:rPr>
                <w:sz w:val="16"/>
                <w:szCs w:val="16"/>
                <w:lang w:val="en-GB" w:eastAsia="fr-FR"/>
              </w:rPr>
              <w:t>500 beds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55EFCFB6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52 (63.4%)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C005C1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6 (85.7%)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4DA02E5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41 (61.2%)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1AAE06E7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35 (63.6%)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14B7B20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5 (55.6%)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67BF3EBC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1 (33.3%)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2ED69068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9 (56.3%)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786EC503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2 (50.0%)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14:paraId="4C88FF1F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4 (66.7%)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3EB02BFE" w14:textId="77777777" w:rsidR="005D6865" w:rsidRPr="0073391E" w:rsidRDefault="005D6865" w:rsidP="0073391E">
            <w:pPr>
              <w:pStyle w:val="Tableentry"/>
              <w:spacing w:beforeLines="60" w:before="144" w:afterLines="60" w:after="144"/>
              <w:rPr>
                <w:sz w:val="16"/>
                <w:szCs w:val="16"/>
                <w:lang w:val="en-GB" w:eastAsia="fr-FR"/>
              </w:rPr>
            </w:pPr>
            <w:r w:rsidRPr="0073391E">
              <w:rPr>
                <w:sz w:val="16"/>
                <w:szCs w:val="16"/>
                <w:lang w:val="en-GB" w:eastAsia="fr-FR"/>
              </w:rPr>
              <w:t>3 (50.0%)</w:t>
            </w:r>
          </w:p>
        </w:tc>
      </w:tr>
    </w:tbl>
    <w:p w14:paraId="67011EDA" w14:textId="09493DB0" w:rsidR="005D6865" w:rsidRPr="002E32E0" w:rsidRDefault="005D6865" w:rsidP="0073391E">
      <w:pPr>
        <w:pStyle w:val="Tablefootnote"/>
        <w:spacing w:before="0" w:after="0"/>
        <w:rPr>
          <w:lang w:val="en-GB"/>
        </w:rPr>
      </w:pPr>
      <w:proofErr w:type="spellStart"/>
      <w:r w:rsidRPr="00990651">
        <w:rPr>
          <w:lang w:val="en-GB"/>
        </w:rPr>
        <w:t>A</w:t>
      </w:r>
      <w:r w:rsidR="00517CC1" w:rsidRPr="00990651">
        <w:rPr>
          <w:lang w:val="en-GB"/>
        </w:rPr>
        <w:t>dj</w:t>
      </w:r>
      <w:proofErr w:type="spellEnd"/>
      <w:r w:rsidRPr="00990651">
        <w:rPr>
          <w:lang w:val="en-GB"/>
        </w:rPr>
        <w:t xml:space="preserve"> </w:t>
      </w:r>
      <w:r w:rsidR="00325712" w:rsidRPr="00670376">
        <w:rPr>
          <w:rFonts w:eastAsia="SimSun"/>
          <w:b/>
          <w:color w:val="000000"/>
          <w:lang w:eastAsia="en-US"/>
        </w:rPr>
        <w:t>Dab + Tram</w:t>
      </w:r>
      <w:r w:rsidRPr="00990651">
        <w:rPr>
          <w:lang w:val="en-GB"/>
        </w:rPr>
        <w:t xml:space="preserve">: adjuvant </w:t>
      </w:r>
      <w:proofErr w:type="spellStart"/>
      <w:r w:rsidRPr="00990651">
        <w:rPr>
          <w:lang w:val="en-GB"/>
        </w:rPr>
        <w:t>dabrafenib</w:t>
      </w:r>
      <w:proofErr w:type="spellEnd"/>
      <w:r w:rsidRPr="00990651">
        <w:rPr>
          <w:lang w:val="en-GB"/>
        </w:rPr>
        <w:t xml:space="preserve"> with </w:t>
      </w:r>
      <w:proofErr w:type="spellStart"/>
      <w:r w:rsidRPr="00990651">
        <w:rPr>
          <w:lang w:val="en-GB"/>
        </w:rPr>
        <w:t>trametinib</w:t>
      </w:r>
      <w:proofErr w:type="spellEnd"/>
      <w:r w:rsidRPr="00990651">
        <w:rPr>
          <w:lang w:val="en-GB"/>
        </w:rPr>
        <w:t>; N</w:t>
      </w:r>
      <w:r w:rsidR="00517CC1" w:rsidRPr="00990651">
        <w:rPr>
          <w:lang w:val="en-GB"/>
        </w:rPr>
        <w:t>on-</w:t>
      </w:r>
      <w:proofErr w:type="spellStart"/>
      <w:r w:rsidRPr="00990651">
        <w:rPr>
          <w:lang w:val="en-GB"/>
        </w:rPr>
        <w:t>A</w:t>
      </w:r>
      <w:r w:rsidR="00517CC1" w:rsidRPr="00990651">
        <w:rPr>
          <w:lang w:val="en-GB"/>
        </w:rPr>
        <w:t>dj</w:t>
      </w:r>
      <w:proofErr w:type="spellEnd"/>
      <w:r w:rsidRPr="00990651">
        <w:rPr>
          <w:lang w:val="en-GB"/>
        </w:rPr>
        <w:t xml:space="preserve"> </w:t>
      </w:r>
      <w:r w:rsidR="00325712" w:rsidRPr="00670376">
        <w:rPr>
          <w:rFonts w:eastAsia="SimSun"/>
          <w:b/>
          <w:color w:val="000000"/>
          <w:lang w:eastAsia="en-US"/>
        </w:rPr>
        <w:t>Dab + Tram</w:t>
      </w:r>
      <w:r w:rsidRPr="00990651">
        <w:rPr>
          <w:lang w:val="en-GB"/>
        </w:rPr>
        <w:t xml:space="preserve">: non-adjuvant </w:t>
      </w:r>
      <w:proofErr w:type="spellStart"/>
      <w:r w:rsidRPr="00990651">
        <w:rPr>
          <w:lang w:val="en-GB"/>
        </w:rPr>
        <w:t>dabrafenib</w:t>
      </w:r>
      <w:proofErr w:type="spellEnd"/>
      <w:r w:rsidRPr="00990651">
        <w:rPr>
          <w:lang w:val="en-GB"/>
        </w:rPr>
        <w:t xml:space="preserve"> with </w:t>
      </w:r>
      <w:proofErr w:type="spellStart"/>
      <w:r w:rsidRPr="00990651">
        <w:rPr>
          <w:lang w:val="en-GB"/>
        </w:rPr>
        <w:t>trametinib</w:t>
      </w:r>
      <w:proofErr w:type="spellEnd"/>
      <w:r w:rsidRPr="00990651">
        <w:rPr>
          <w:lang w:val="en-GB"/>
        </w:rPr>
        <w:t xml:space="preserve">; </w:t>
      </w:r>
      <w:proofErr w:type="spellStart"/>
      <w:r w:rsidRPr="00990651">
        <w:rPr>
          <w:lang w:val="en-GB"/>
        </w:rPr>
        <w:t>Enco</w:t>
      </w:r>
      <w:proofErr w:type="spellEnd"/>
      <w:r w:rsidR="00325712">
        <w:rPr>
          <w:lang w:val="en-GB"/>
        </w:rPr>
        <w:t xml:space="preserve"> </w:t>
      </w:r>
      <w:r w:rsidRPr="00990651">
        <w:rPr>
          <w:lang w:val="en-GB"/>
        </w:rPr>
        <w:t>+</w:t>
      </w:r>
      <w:r w:rsidR="00325712">
        <w:rPr>
          <w:lang w:val="en-GB"/>
        </w:rPr>
        <w:t xml:space="preserve"> </w:t>
      </w:r>
      <w:r w:rsidRPr="00990651">
        <w:rPr>
          <w:lang w:val="en-GB"/>
        </w:rPr>
        <w:t xml:space="preserve">Bini: </w:t>
      </w:r>
      <w:proofErr w:type="spellStart"/>
      <w:r w:rsidRPr="00990651">
        <w:rPr>
          <w:lang w:val="en-GB"/>
        </w:rPr>
        <w:t>encorafenib</w:t>
      </w:r>
      <w:proofErr w:type="spellEnd"/>
      <w:r w:rsidRPr="00990651">
        <w:rPr>
          <w:lang w:val="en-GB"/>
        </w:rPr>
        <w:t xml:space="preserve"> with </w:t>
      </w:r>
      <w:proofErr w:type="spellStart"/>
      <w:r w:rsidRPr="00990651">
        <w:rPr>
          <w:lang w:val="en-GB"/>
        </w:rPr>
        <w:t>binimetinib</w:t>
      </w:r>
      <w:proofErr w:type="spellEnd"/>
      <w:r w:rsidRPr="00990651">
        <w:rPr>
          <w:lang w:val="en-GB"/>
        </w:rPr>
        <w:t>; IQR: interquartile range; SD: standard deviation; TKI: targeted kinase inhibitor.</w:t>
      </w:r>
    </w:p>
    <w:p w14:paraId="310990E0" w14:textId="0D8DCE0E" w:rsidR="005D6865" w:rsidRPr="002E32E0" w:rsidRDefault="005D6865" w:rsidP="0073391E">
      <w:pPr>
        <w:pStyle w:val="Corpsdetexte1"/>
        <w:spacing w:before="0" w:line="240" w:lineRule="auto"/>
        <w:ind w:firstLine="0"/>
      </w:pPr>
    </w:p>
    <w:sectPr w:rsidR="005D6865" w:rsidRPr="002E32E0" w:rsidSect="00F20C5C">
      <w:headerReference w:type="even" r:id="rId29"/>
      <w:footerReference w:type="default" r:id="rId30"/>
      <w:footerReference w:type="first" r:id="rId31"/>
      <w:pgSz w:w="15840" w:h="12240" w:orient="landscape" w:code="9"/>
      <w:pgMar w:top="1700" w:right="1140" w:bottom="1457" w:left="1161" w:header="1140" w:footer="879" w:gutter="0"/>
      <w:cols w:space="720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EE66074" w16cex:dateUtc="2024-11-08T10:47:00Z"/>
  <w16cex:commentExtensible w16cex:durableId="4B52CE4F" w16cex:dateUtc="2024-11-08T10:49:00Z"/>
  <w16cex:commentExtensible w16cex:durableId="376ABBF5" w16cex:dateUtc="2024-11-08T10:51:00Z"/>
  <w16cex:commentExtensible w16cex:durableId="27888505" w16cex:dateUtc="2024-11-09T09:22:00Z"/>
  <w16cex:commentExtensible w16cex:durableId="74051177" w16cex:dateUtc="2024-11-08T14:58:00Z"/>
  <w16cex:commentExtensible w16cex:durableId="68304B13" w16cex:dateUtc="2024-11-08T15:23:00Z"/>
  <w16cex:commentExtensible w16cex:durableId="321E74FD" w16cex:dateUtc="2024-11-08T15:24:00Z"/>
  <w16cex:commentExtensible w16cex:durableId="6B591C4F" w16cex:dateUtc="2024-11-08T15:25:00Z"/>
  <w16cex:commentExtensible w16cex:durableId="00ED8867" w16cex:dateUtc="2024-11-08T15:34:00Z"/>
  <w16cex:commentExtensible w16cex:durableId="00B6C5FD" w16cex:dateUtc="2024-11-08T15:37:00Z"/>
  <w16cex:commentExtensible w16cex:durableId="3149638A" w16cex:dateUtc="2024-11-08T16:56:00Z"/>
  <w16cex:commentExtensible w16cex:durableId="17F97423" w16cex:dateUtc="2024-11-08T16:57:00Z"/>
  <w16cex:commentExtensible w16cex:durableId="2B5C7C2E" w16cex:dateUtc="2024-11-08T16:58:00Z"/>
  <w16cex:commentExtensible w16cex:durableId="12EB4105" w16cex:dateUtc="2024-11-08T17:03:00Z"/>
  <w16cex:commentExtensible w16cex:durableId="7BEAAFD0" w16cex:dateUtc="2024-11-08T19:21:00Z"/>
  <w16cex:commentExtensible w16cex:durableId="4B6887FC" w16cex:dateUtc="2024-11-08T19:18:00Z"/>
  <w16cex:commentExtensible w16cex:durableId="69F0FB5E" w16cex:dateUtc="2024-11-08T19:26:00Z"/>
  <w16cex:commentExtensible w16cex:durableId="7A6F6CD6" w16cex:dateUtc="2024-11-08T19:28:00Z"/>
  <w16cex:commentExtensible w16cex:durableId="787C6426" w16cex:dateUtc="2024-11-08T19:37:00Z"/>
  <w16cex:commentExtensible w16cex:durableId="5F12854F" w16cex:dateUtc="2024-11-08T19:47:00Z"/>
  <w16cex:commentExtensible w16cex:durableId="76B5321B" w16cex:dateUtc="2024-11-08T19:50:00Z"/>
  <w16cex:commentExtensible w16cex:durableId="64702511" w16cex:dateUtc="2024-11-08T19:51:00Z"/>
  <w16cex:commentExtensible w16cex:durableId="6B91C4EC" w16cex:dateUtc="2024-11-08T20:02:00Z"/>
  <w16cex:commentExtensible w16cex:durableId="601B26C5" w16cex:dateUtc="2024-11-09T09:03:00Z"/>
  <w16cex:commentExtensible w16cex:durableId="3D0B5386" w16cex:dateUtc="2024-11-09T09:11:00Z"/>
  <w16cex:commentExtensible w16cex:durableId="7A7A4E60" w16cex:dateUtc="2024-11-09T09:12:00Z"/>
  <w16cex:commentExtensible w16cex:durableId="25C75DCD" w16cex:dateUtc="2024-11-09T09:13:00Z"/>
  <w16cex:commentExtensible w16cex:durableId="40259589" w16cex:dateUtc="2024-11-09T09:17:00Z"/>
  <w16cex:commentExtensible w16cex:durableId="1F9572DE" w16cex:dateUtc="2024-11-09T09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66E86CB" w16cid:durableId="10879854"/>
  <w16cid:commentId w16cid:paraId="325D3F8A" w16cid:durableId="2EE66074"/>
  <w16cid:commentId w16cid:paraId="19717D4C" w16cid:durableId="6BD5DB88"/>
  <w16cid:commentId w16cid:paraId="67C015EA" w16cid:durableId="4B52CE4F"/>
  <w16cid:commentId w16cid:paraId="00CDB6A1" w16cid:durableId="376ABBF5"/>
  <w16cid:commentId w16cid:paraId="6AC9A77F" w16cid:durableId="27888505"/>
  <w16cid:commentId w16cid:paraId="301473B7" w16cid:durableId="3DA861EC"/>
  <w16cid:commentId w16cid:paraId="1732634E" w16cid:durableId="74051177"/>
  <w16cid:commentId w16cid:paraId="25341AF1" w16cid:durableId="029B03BF"/>
  <w16cid:commentId w16cid:paraId="7396E3BA" w16cid:durableId="68304B13"/>
  <w16cid:commentId w16cid:paraId="123B5428" w16cid:durableId="321E74FD"/>
  <w16cid:commentId w16cid:paraId="26F0FC1A" w16cid:durableId="3BA56DC1"/>
  <w16cid:commentId w16cid:paraId="4744263A" w16cid:durableId="6B591C4F"/>
  <w16cid:commentId w16cid:paraId="08E0F716" w16cid:durableId="00ED8867"/>
  <w16cid:commentId w16cid:paraId="65AF6C1F" w16cid:durableId="5EEBCBAB"/>
  <w16cid:commentId w16cid:paraId="73A6CCF3" w16cid:durableId="00B6C5FD"/>
  <w16cid:commentId w16cid:paraId="491AD251" w16cid:durableId="2E3661D4"/>
  <w16cid:commentId w16cid:paraId="494DFA7F" w16cid:durableId="3149638A"/>
  <w16cid:commentId w16cid:paraId="4BA54450" w16cid:durableId="17F97423"/>
  <w16cid:commentId w16cid:paraId="599F4B5C" w16cid:durableId="347F562D"/>
  <w16cid:commentId w16cid:paraId="6B8978B4" w16cid:durableId="2B5C7C2E"/>
  <w16cid:commentId w16cid:paraId="579A3126" w16cid:durableId="12EB4105"/>
  <w16cid:commentId w16cid:paraId="1D28A728" w16cid:durableId="7BEAAFD0"/>
  <w16cid:commentId w16cid:paraId="674079F6" w16cid:durableId="4B6887FC"/>
  <w16cid:commentId w16cid:paraId="4A9330F1" w16cid:durableId="6F132640"/>
  <w16cid:commentId w16cid:paraId="6D780FEA" w16cid:durableId="69F0FB5E"/>
  <w16cid:commentId w16cid:paraId="4186937C" w16cid:durableId="7A6F6CD6"/>
  <w16cid:commentId w16cid:paraId="7B37906B" w16cid:durableId="41360E06"/>
  <w16cid:commentId w16cid:paraId="0380DEB7" w16cid:durableId="787C6426"/>
  <w16cid:commentId w16cid:paraId="20D644B9" w16cid:durableId="5F12854F"/>
  <w16cid:commentId w16cid:paraId="1C3192C6" w16cid:durableId="593647D1"/>
  <w16cid:commentId w16cid:paraId="34F72E54" w16cid:durableId="76B5321B"/>
  <w16cid:commentId w16cid:paraId="23E6722F" w16cid:durableId="2062837E"/>
  <w16cid:commentId w16cid:paraId="61D98407" w16cid:durableId="64702511"/>
  <w16cid:commentId w16cid:paraId="0108C063" w16cid:durableId="1EAB6CC9"/>
  <w16cid:commentId w16cid:paraId="29A7FF30" w16cid:durableId="6B91C4EC"/>
  <w16cid:commentId w16cid:paraId="3F070B9B" w16cid:durableId="601B26C5"/>
  <w16cid:commentId w16cid:paraId="07924A36" w16cid:durableId="66C5D9F3"/>
  <w16cid:commentId w16cid:paraId="637EEEAE" w16cid:durableId="3D0B5386"/>
  <w16cid:commentId w16cid:paraId="2CDC7B14" w16cid:durableId="7A7A4E60"/>
  <w16cid:commentId w16cid:paraId="5A5CD179" w16cid:durableId="0A93F078"/>
  <w16cid:commentId w16cid:paraId="3622BF2C" w16cid:durableId="25C75DCD"/>
  <w16cid:commentId w16cid:paraId="213AC8DB" w16cid:durableId="40259589"/>
  <w16cid:commentId w16cid:paraId="7FABCC8D" w16cid:durableId="56A92FFA"/>
  <w16cid:commentId w16cid:paraId="353C9C46" w16cid:durableId="1F9572D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8A465" w14:textId="77777777" w:rsidR="00D820D8" w:rsidRDefault="00D820D8">
      <w:r>
        <w:separator/>
      </w:r>
    </w:p>
  </w:endnote>
  <w:endnote w:type="continuationSeparator" w:id="0">
    <w:p w14:paraId="70A6B4CB" w14:textId="77777777" w:rsidR="00D820D8" w:rsidRDefault="00D820D8">
      <w:r>
        <w:continuationSeparator/>
      </w:r>
    </w:p>
  </w:endnote>
  <w:endnote w:type="continuationNotice" w:id="1">
    <w:p w14:paraId="3BEE627A" w14:textId="77777777" w:rsidR="00D820D8" w:rsidRDefault="00D820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TIX-Regular">
    <w:altName w:val="游ゴシック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4022832"/>
      <w:docPartObj>
        <w:docPartGallery w:val="Page Numbers (Bottom of Page)"/>
        <w:docPartUnique/>
      </w:docPartObj>
    </w:sdtPr>
    <w:sdtEndPr/>
    <w:sdtContent>
      <w:p w14:paraId="57C4B5AF" w14:textId="4FDB01AB" w:rsidR="005D6865" w:rsidRDefault="005D6865" w:rsidP="00F852D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91E">
          <w:rPr>
            <w:noProof/>
          </w:rPr>
          <w:t>4</w:t>
        </w:r>
        <w:r>
          <w:fldChar w:fldCharType="end"/>
        </w:r>
      </w:p>
    </w:sdtContent>
  </w:sdt>
  <w:p w14:paraId="307ACC52" w14:textId="77777777" w:rsidR="005D6865" w:rsidRDefault="005D68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5933471"/>
      <w:docPartObj>
        <w:docPartGallery w:val="Page Numbers (Bottom of Page)"/>
        <w:docPartUnique/>
      </w:docPartObj>
    </w:sdtPr>
    <w:sdtEndPr/>
    <w:sdtContent>
      <w:p w14:paraId="469433C6" w14:textId="289E766F" w:rsidR="005D6865" w:rsidRDefault="005D686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91E" w:rsidRPr="0073391E">
          <w:rPr>
            <w:noProof/>
            <w:lang w:val="fr-FR"/>
          </w:rPr>
          <w:t>1</w:t>
        </w:r>
        <w:r>
          <w:fldChar w:fldCharType="end"/>
        </w:r>
      </w:p>
    </w:sdtContent>
  </w:sdt>
  <w:p w14:paraId="3E931BD4" w14:textId="77777777" w:rsidR="005D6865" w:rsidRDefault="005D68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A6D405" w14:textId="77777777" w:rsidR="00D820D8" w:rsidRDefault="00D820D8">
      <w:r>
        <w:separator/>
      </w:r>
    </w:p>
  </w:footnote>
  <w:footnote w:type="continuationSeparator" w:id="0">
    <w:p w14:paraId="677008AE" w14:textId="77777777" w:rsidR="00D820D8" w:rsidRDefault="00D820D8">
      <w:r>
        <w:continuationSeparator/>
      </w:r>
    </w:p>
  </w:footnote>
  <w:footnote w:type="continuationNotice" w:id="1">
    <w:p w14:paraId="266FAC2E" w14:textId="77777777" w:rsidR="00D820D8" w:rsidRDefault="00D820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9DE43" w14:textId="77777777" w:rsidR="005D6865" w:rsidRDefault="005D6865" w:rsidP="00E813CB">
    <w:pPr>
      <w:pStyle w:val="Header"/>
      <w:tabs>
        <w:tab w:val="clear" w:pos="4542"/>
        <w:tab w:val="clear" w:pos="9078"/>
        <w:tab w:val="center" w:pos="160"/>
        <w:tab w:val="right" w:pos="3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D26FEA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D32F3F"/>
    <w:multiLevelType w:val="hybridMultilevel"/>
    <w:tmpl w:val="143A6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C1B24"/>
    <w:multiLevelType w:val="hybridMultilevel"/>
    <w:tmpl w:val="797AD67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A5EC0"/>
    <w:multiLevelType w:val="hybridMultilevel"/>
    <w:tmpl w:val="69601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05C2"/>
    <w:multiLevelType w:val="hybridMultilevel"/>
    <w:tmpl w:val="ED207D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F1D40"/>
    <w:multiLevelType w:val="hybridMultilevel"/>
    <w:tmpl w:val="6C3816D4"/>
    <w:lvl w:ilvl="0" w:tplc="6B1C9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E0D9E0">
      <w:start w:val="1"/>
      <w:numFmt w:val="bullet"/>
      <w:pStyle w:val="Bullets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20EEC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B067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C00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4D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D668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3841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64FB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26497F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2B35580"/>
    <w:multiLevelType w:val="hybridMultilevel"/>
    <w:tmpl w:val="8A58C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4602A6">
      <w:numFmt w:val="bullet"/>
      <w:lvlText w:val="•"/>
      <w:lvlJc w:val="left"/>
      <w:pPr>
        <w:ind w:left="1800" w:hanging="720"/>
      </w:pPr>
      <w:rPr>
        <w:rFonts w:ascii="Times New Roman" w:eastAsia="MS Mincho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235B9"/>
    <w:multiLevelType w:val="hybridMultilevel"/>
    <w:tmpl w:val="4E2C465E"/>
    <w:lvl w:ilvl="0" w:tplc="D8DCE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9C404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FA94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E86E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2E32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343C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14BA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E0FC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5A98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5590F15"/>
    <w:multiLevelType w:val="hybridMultilevel"/>
    <w:tmpl w:val="15720D82"/>
    <w:lvl w:ilvl="0" w:tplc="498E1D44">
      <w:start w:val="1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63CD8"/>
    <w:multiLevelType w:val="multilevel"/>
    <w:tmpl w:val="6F56D8AE"/>
    <w:lvl w:ilvl="0">
      <w:start w:val="1"/>
      <w:numFmt w:val="decimal"/>
      <w:lvlText w:val="%1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4269"/>
        </w:tabs>
        <w:ind w:left="4269" w:hanging="1008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27674C8D"/>
    <w:multiLevelType w:val="hybridMultilevel"/>
    <w:tmpl w:val="4B56769E"/>
    <w:lvl w:ilvl="0" w:tplc="5E1858E2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C44D7F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0E32009"/>
    <w:multiLevelType w:val="hybridMultilevel"/>
    <w:tmpl w:val="531A7B1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B255E8"/>
    <w:multiLevelType w:val="hybridMultilevel"/>
    <w:tmpl w:val="E9F02332"/>
    <w:lvl w:ilvl="0" w:tplc="A540203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E6D71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7C7AE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30274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1CCF9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92002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E462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142D9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0E7D0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91A4973"/>
    <w:multiLevelType w:val="hybridMultilevel"/>
    <w:tmpl w:val="ECDE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64E39"/>
    <w:multiLevelType w:val="hybridMultilevel"/>
    <w:tmpl w:val="2FFAF070"/>
    <w:lvl w:ilvl="0" w:tplc="ABB26B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B8534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E0C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0E4A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9C0C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E4BA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6E9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5436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389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E5D3010"/>
    <w:multiLevelType w:val="hybridMultilevel"/>
    <w:tmpl w:val="B43E1DAC"/>
    <w:lvl w:ilvl="0" w:tplc="3B36D5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5B32FE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51531E46"/>
    <w:multiLevelType w:val="hybridMultilevel"/>
    <w:tmpl w:val="456A7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EA5A79"/>
    <w:multiLevelType w:val="hybridMultilevel"/>
    <w:tmpl w:val="1514FE06"/>
    <w:lvl w:ilvl="0" w:tplc="D7B4C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8050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6E81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022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048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24FB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8EC3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7083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6E7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C8C2755"/>
    <w:multiLevelType w:val="hybridMultilevel"/>
    <w:tmpl w:val="4DB44B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6B128A"/>
    <w:multiLevelType w:val="hybridMultilevel"/>
    <w:tmpl w:val="B7000908"/>
    <w:lvl w:ilvl="0" w:tplc="B6E2AB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E678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04F1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A636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D898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E0C2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2A23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6C2D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A27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CB54FD"/>
    <w:multiLevelType w:val="hybridMultilevel"/>
    <w:tmpl w:val="605E6B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2A1A69"/>
    <w:multiLevelType w:val="hybridMultilevel"/>
    <w:tmpl w:val="E1BEE3B8"/>
    <w:lvl w:ilvl="0" w:tplc="A88217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40E33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20C2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74E9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9429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B881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66E1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4C2A9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D035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B43C42"/>
    <w:multiLevelType w:val="hybridMultilevel"/>
    <w:tmpl w:val="E2940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4D786D"/>
    <w:multiLevelType w:val="hybridMultilevel"/>
    <w:tmpl w:val="807EEE98"/>
    <w:lvl w:ilvl="0" w:tplc="6B1C99E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78242E"/>
    <w:multiLevelType w:val="hybridMultilevel"/>
    <w:tmpl w:val="79C86432"/>
    <w:lvl w:ilvl="0" w:tplc="6B1C99E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3F698E"/>
    <w:multiLevelType w:val="hybridMultilevel"/>
    <w:tmpl w:val="5792E03C"/>
    <w:lvl w:ilvl="0" w:tplc="044E87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68A0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78ED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AC3A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5294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E6FD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0C07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B006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04B8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01B6"/>
    <w:multiLevelType w:val="hybridMultilevel"/>
    <w:tmpl w:val="2E2A53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6AD0F9B"/>
    <w:multiLevelType w:val="hybridMultilevel"/>
    <w:tmpl w:val="495E2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1A781A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2" w15:restartNumberingAfterBreak="0">
    <w:nsid w:val="7C1C153F"/>
    <w:multiLevelType w:val="hybridMultilevel"/>
    <w:tmpl w:val="B1FC7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A11DC"/>
    <w:multiLevelType w:val="hybridMultilevel"/>
    <w:tmpl w:val="B73E73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31"/>
  </w:num>
  <w:num w:numId="4">
    <w:abstractNumId w:val="10"/>
  </w:num>
  <w:num w:numId="5">
    <w:abstractNumId w:val="29"/>
  </w:num>
  <w:num w:numId="6">
    <w:abstractNumId w:val="19"/>
  </w:num>
  <w:num w:numId="7">
    <w:abstractNumId w:val="3"/>
  </w:num>
  <w:num w:numId="8">
    <w:abstractNumId w:val="7"/>
  </w:num>
  <w:num w:numId="9">
    <w:abstractNumId w:val="1"/>
  </w:num>
  <w:num w:numId="10">
    <w:abstractNumId w:val="23"/>
  </w:num>
  <w:num w:numId="11">
    <w:abstractNumId w:val="3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5"/>
  </w:num>
  <w:num w:numId="15">
    <w:abstractNumId w:val="8"/>
  </w:num>
  <w:num w:numId="16">
    <w:abstractNumId w:val="16"/>
  </w:num>
  <w:num w:numId="17">
    <w:abstractNumId w:val="20"/>
  </w:num>
  <w:num w:numId="18">
    <w:abstractNumId w:val="17"/>
  </w:num>
  <w:num w:numId="19">
    <w:abstractNumId w:val="25"/>
  </w:num>
  <w:num w:numId="20">
    <w:abstractNumId w:val="30"/>
  </w:num>
  <w:num w:numId="21">
    <w:abstractNumId w:val="26"/>
  </w:num>
  <w:num w:numId="22">
    <w:abstractNumId w:val="27"/>
  </w:num>
  <w:num w:numId="23">
    <w:abstractNumId w:val="5"/>
  </w:num>
  <w:num w:numId="24">
    <w:abstractNumId w:val="5"/>
  </w:num>
  <w:num w:numId="25">
    <w:abstractNumId w:val="13"/>
  </w:num>
  <w:num w:numId="26">
    <w:abstractNumId w:val="4"/>
  </w:num>
  <w:num w:numId="27">
    <w:abstractNumId w:val="22"/>
  </w:num>
  <w:num w:numId="28">
    <w:abstractNumId w:val="5"/>
  </w:num>
  <w:num w:numId="29">
    <w:abstractNumId w:val="11"/>
  </w:num>
  <w:num w:numId="30">
    <w:abstractNumId w:val="21"/>
  </w:num>
  <w:num w:numId="31">
    <w:abstractNumId w:val="24"/>
  </w:num>
  <w:num w:numId="32">
    <w:abstractNumId w:val="14"/>
  </w:num>
  <w:num w:numId="33">
    <w:abstractNumId w:val="28"/>
  </w:num>
  <w:num w:numId="34">
    <w:abstractNumId w:val="6"/>
  </w:num>
  <w:num w:numId="35">
    <w:abstractNumId w:val="0"/>
  </w:num>
  <w:num w:numId="36">
    <w:abstractNumId w:val="9"/>
  </w:num>
  <w:num w:numId="37">
    <w:abstractNumId w:val="3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ja-JP" w:vendorID="64" w:dllVersion="0" w:nlCheck="1" w:checkStyle="1"/>
  <w:activeWritingStyle w:appName="MSWord" w:lang="pl-PL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0"/>
  <w:activeWritingStyle w:appName="MSWord" w:lang="fr-FR" w:vendorID="64" w:dllVersion="131078" w:nlCheck="1" w:checkStyle="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hyphenationZone w:val="425"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BMC Cardiovascular Dis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1&lt;/HyperlinksVisible&gt;&lt;EnableBibliographyCategories&gt;0&lt;/EnableBibliographyCategories&gt;&lt;/ENLayout&gt;"/>
    <w:docVar w:name="EN.Libraries" w:val="&lt;Libraries&gt;&lt;item db-id=&quot;psr0pztd6ww5p5e0zarvxvftvdee2sz0wz29&quot;&gt;Melanoma&lt;record-ids&gt;&lt;item&gt;1&lt;/item&gt;&lt;item&gt;2&lt;/item&gt;&lt;item&gt;3&lt;/item&gt;&lt;item&gt;11&lt;/item&gt;&lt;item&gt;13&lt;/item&gt;&lt;item&gt;14&lt;/item&gt;&lt;item&gt;15&lt;/item&gt;&lt;item&gt;17&lt;/item&gt;&lt;item&gt;18&lt;/item&gt;&lt;item&gt;19&lt;/item&gt;&lt;item&gt;20&lt;/item&gt;&lt;item&gt;21&lt;/item&gt;&lt;item&gt;22&lt;/item&gt;&lt;item&gt;23&lt;/item&gt;&lt;item&gt;24&lt;/item&gt;&lt;item&gt;25&lt;/item&gt;&lt;item&gt;26&lt;/item&gt;&lt;item&gt;27&lt;/item&gt;&lt;item&gt;28&lt;/item&gt;&lt;item&gt;29&lt;/item&gt;&lt;item&gt;30&lt;/item&gt;&lt;item&gt;31&lt;/item&gt;&lt;item&gt;32&lt;/item&gt;&lt;item&gt;33&lt;/item&gt;&lt;item&gt;34&lt;/item&gt;&lt;item&gt;35&lt;/item&gt;&lt;item&gt;36&lt;/item&gt;&lt;item&gt;38&lt;/item&gt;&lt;item&gt;39&lt;/item&gt;&lt;/record-ids&gt;&lt;/item&gt;&lt;/Libraries&gt;"/>
  </w:docVars>
  <w:rsids>
    <w:rsidRoot w:val="002E61F5"/>
    <w:rsid w:val="00001C51"/>
    <w:rsid w:val="00003E56"/>
    <w:rsid w:val="000047AD"/>
    <w:rsid w:val="0000490D"/>
    <w:rsid w:val="00005614"/>
    <w:rsid w:val="000063E9"/>
    <w:rsid w:val="00006513"/>
    <w:rsid w:val="0000705E"/>
    <w:rsid w:val="00007A22"/>
    <w:rsid w:val="00010C2C"/>
    <w:rsid w:val="00011053"/>
    <w:rsid w:val="0001150E"/>
    <w:rsid w:val="00014966"/>
    <w:rsid w:val="00014C0A"/>
    <w:rsid w:val="00014F83"/>
    <w:rsid w:val="000168DF"/>
    <w:rsid w:val="00020338"/>
    <w:rsid w:val="000216DE"/>
    <w:rsid w:val="00022430"/>
    <w:rsid w:val="00023585"/>
    <w:rsid w:val="000249E9"/>
    <w:rsid w:val="00024EE5"/>
    <w:rsid w:val="00025624"/>
    <w:rsid w:val="000258DA"/>
    <w:rsid w:val="00026DB2"/>
    <w:rsid w:val="00027134"/>
    <w:rsid w:val="00027F92"/>
    <w:rsid w:val="00030553"/>
    <w:rsid w:val="00031029"/>
    <w:rsid w:val="000312B2"/>
    <w:rsid w:val="00031750"/>
    <w:rsid w:val="00032280"/>
    <w:rsid w:val="00034B5E"/>
    <w:rsid w:val="000355ED"/>
    <w:rsid w:val="0003667B"/>
    <w:rsid w:val="000367AE"/>
    <w:rsid w:val="00037599"/>
    <w:rsid w:val="00037E4C"/>
    <w:rsid w:val="00041170"/>
    <w:rsid w:val="00042D83"/>
    <w:rsid w:val="00045657"/>
    <w:rsid w:val="000458CA"/>
    <w:rsid w:val="00045B2E"/>
    <w:rsid w:val="000467F3"/>
    <w:rsid w:val="000474FE"/>
    <w:rsid w:val="000513FE"/>
    <w:rsid w:val="0005178A"/>
    <w:rsid w:val="00052615"/>
    <w:rsid w:val="00052BD7"/>
    <w:rsid w:val="000539E0"/>
    <w:rsid w:val="000552CD"/>
    <w:rsid w:val="00055AF1"/>
    <w:rsid w:val="00056915"/>
    <w:rsid w:val="00056F88"/>
    <w:rsid w:val="000579AD"/>
    <w:rsid w:val="000603DD"/>
    <w:rsid w:val="00061130"/>
    <w:rsid w:val="00061255"/>
    <w:rsid w:val="00061C1D"/>
    <w:rsid w:val="00062911"/>
    <w:rsid w:val="00063092"/>
    <w:rsid w:val="00065FDD"/>
    <w:rsid w:val="00066408"/>
    <w:rsid w:val="0006647E"/>
    <w:rsid w:val="0006650B"/>
    <w:rsid w:val="00066F0E"/>
    <w:rsid w:val="00066F6B"/>
    <w:rsid w:val="00070BFF"/>
    <w:rsid w:val="00070E35"/>
    <w:rsid w:val="000728CC"/>
    <w:rsid w:val="00073D2B"/>
    <w:rsid w:val="00075ADA"/>
    <w:rsid w:val="000760B1"/>
    <w:rsid w:val="000762C2"/>
    <w:rsid w:val="00076381"/>
    <w:rsid w:val="00076653"/>
    <w:rsid w:val="00077FD0"/>
    <w:rsid w:val="0008005A"/>
    <w:rsid w:val="00080303"/>
    <w:rsid w:val="000824A4"/>
    <w:rsid w:val="00082FF5"/>
    <w:rsid w:val="00086F3F"/>
    <w:rsid w:val="00087292"/>
    <w:rsid w:val="00087BD2"/>
    <w:rsid w:val="00093292"/>
    <w:rsid w:val="000943F8"/>
    <w:rsid w:val="00095441"/>
    <w:rsid w:val="000958E3"/>
    <w:rsid w:val="000A1BC6"/>
    <w:rsid w:val="000A20F8"/>
    <w:rsid w:val="000A288E"/>
    <w:rsid w:val="000A36B5"/>
    <w:rsid w:val="000A374B"/>
    <w:rsid w:val="000A4B6A"/>
    <w:rsid w:val="000A526E"/>
    <w:rsid w:val="000A7DD8"/>
    <w:rsid w:val="000B00E2"/>
    <w:rsid w:val="000B0C9D"/>
    <w:rsid w:val="000B1654"/>
    <w:rsid w:val="000B1B03"/>
    <w:rsid w:val="000B251C"/>
    <w:rsid w:val="000B2A31"/>
    <w:rsid w:val="000B2AA8"/>
    <w:rsid w:val="000B2B12"/>
    <w:rsid w:val="000B4668"/>
    <w:rsid w:val="000B6661"/>
    <w:rsid w:val="000B7057"/>
    <w:rsid w:val="000B72BA"/>
    <w:rsid w:val="000B7734"/>
    <w:rsid w:val="000C00D1"/>
    <w:rsid w:val="000C0D36"/>
    <w:rsid w:val="000C0D95"/>
    <w:rsid w:val="000C1CEB"/>
    <w:rsid w:val="000C3322"/>
    <w:rsid w:val="000C35F5"/>
    <w:rsid w:val="000C43A8"/>
    <w:rsid w:val="000C442B"/>
    <w:rsid w:val="000C539B"/>
    <w:rsid w:val="000C56D3"/>
    <w:rsid w:val="000C5ED3"/>
    <w:rsid w:val="000C676A"/>
    <w:rsid w:val="000C6B6F"/>
    <w:rsid w:val="000C76EC"/>
    <w:rsid w:val="000C7724"/>
    <w:rsid w:val="000C7978"/>
    <w:rsid w:val="000C7A92"/>
    <w:rsid w:val="000C7E43"/>
    <w:rsid w:val="000C7EC1"/>
    <w:rsid w:val="000D26DA"/>
    <w:rsid w:val="000D28C4"/>
    <w:rsid w:val="000D2A83"/>
    <w:rsid w:val="000D3570"/>
    <w:rsid w:val="000D39CE"/>
    <w:rsid w:val="000D5726"/>
    <w:rsid w:val="000D6081"/>
    <w:rsid w:val="000D624A"/>
    <w:rsid w:val="000D6A00"/>
    <w:rsid w:val="000D6EF8"/>
    <w:rsid w:val="000E06CA"/>
    <w:rsid w:val="000E231D"/>
    <w:rsid w:val="000E2777"/>
    <w:rsid w:val="000E3C11"/>
    <w:rsid w:val="000E3F58"/>
    <w:rsid w:val="000E42D4"/>
    <w:rsid w:val="000E4C1A"/>
    <w:rsid w:val="000E4D00"/>
    <w:rsid w:val="000E55CD"/>
    <w:rsid w:val="000E56D1"/>
    <w:rsid w:val="000E60C1"/>
    <w:rsid w:val="000E64E6"/>
    <w:rsid w:val="000F13B6"/>
    <w:rsid w:val="000F2088"/>
    <w:rsid w:val="000F2E77"/>
    <w:rsid w:val="000F4458"/>
    <w:rsid w:val="000F4EC0"/>
    <w:rsid w:val="000F64AD"/>
    <w:rsid w:val="000F7083"/>
    <w:rsid w:val="001002D5"/>
    <w:rsid w:val="0010059D"/>
    <w:rsid w:val="001012A6"/>
    <w:rsid w:val="00101810"/>
    <w:rsid w:val="00101C99"/>
    <w:rsid w:val="0010366C"/>
    <w:rsid w:val="0010370B"/>
    <w:rsid w:val="00105538"/>
    <w:rsid w:val="00105760"/>
    <w:rsid w:val="00105F03"/>
    <w:rsid w:val="00106BDD"/>
    <w:rsid w:val="00106E89"/>
    <w:rsid w:val="00107AA8"/>
    <w:rsid w:val="001100AC"/>
    <w:rsid w:val="0011080F"/>
    <w:rsid w:val="00111604"/>
    <w:rsid w:val="00112718"/>
    <w:rsid w:val="00113A9A"/>
    <w:rsid w:val="00113E31"/>
    <w:rsid w:val="00114773"/>
    <w:rsid w:val="00114D12"/>
    <w:rsid w:val="001171C9"/>
    <w:rsid w:val="001218B9"/>
    <w:rsid w:val="00121CB1"/>
    <w:rsid w:val="00122545"/>
    <w:rsid w:val="00123019"/>
    <w:rsid w:val="00125624"/>
    <w:rsid w:val="00130BBA"/>
    <w:rsid w:val="0013146C"/>
    <w:rsid w:val="0013168E"/>
    <w:rsid w:val="001318BD"/>
    <w:rsid w:val="00131F1E"/>
    <w:rsid w:val="00131FFF"/>
    <w:rsid w:val="00132696"/>
    <w:rsid w:val="001327FD"/>
    <w:rsid w:val="00133C96"/>
    <w:rsid w:val="00134744"/>
    <w:rsid w:val="00134750"/>
    <w:rsid w:val="0013571D"/>
    <w:rsid w:val="00135ACB"/>
    <w:rsid w:val="00135E37"/>
    <w:rsid w:val="00137834"/>
    <w:rsid w:val="00137954"/>
    <w:rsid w:val="00137B85"/>
    <w:rsid w:val="0014119E"/>
    <w:rsid w:val="00141AFE"/>
    <w:rsid w:val="00143BFE"/>
    <w:rsid w:val="0014401B"/>
    <w:rsid w:val="001456B0"/>
    <w:rsid w:val="00145805"/>
    <w:rsid w:val="00145E79"/>
    <w:rsid w:val="00150426"/>
    <w:rsid w:val="00150C47"/>
    <w:rsid w:val="0015333E"/>
    <w:rsid w:val="00153951"/>
    <w:rsid w:val="0015482B"/>
    <w:rsid w:val="00154F77"/>
    <w:rsid w:val="001576A2"/>
    <w:rsid w:val="001606FD"/>
    <w:rsid w:val="001620CF"/>
    <w:rsid w:val="001628F4"/>
    <w:rsid w:val="00163F86"/>
    <w:rsid w:val="0016495A"/>
    <w:rsid w:val="00164ED0"/>
    <w:rsid w:val="0016513A"/>
    <w:rsid w:val="0016594B"/>
    <w:rsid w:val="00165C70"/>
    <w:rsid w:val="00166FBE"/>
    <w:rsid w:val="00170124"/>
    <w:rsid w:val="00172369"/>
    <w:rsid w:val="00172422"/>
    <w:rsid w:val="00172F97"/>
    <w:rsid w:val="00173A9D"/>
    <w:rsid w:val="0017589E"/>
    <w:rsid w:val="00175A26"/>
    <w:rsid w:val="00175B19"/>
    <w:rsid w:val="0017713B"/>
    <w:rsid w:val="00182480"/>
    <w:rsid w:val="00182702"/>
    <w:rsid w:val="00184B56"/>
    <w:rsid w:val="00184E23"/>
    <w:rsid w:val="00186252"/>
    <w:rsid w:val="00186E55"/>
    <w:rsid w:val="0019049A"/>
    <w:rsid w:val="00190CE2"/>
    <w:rsid w:val="00190D1F"/>
    <w:rsid w:val="001921CA"/>
    <w:rsid w:val="00192420"/>
    <w:rsid w:val="0019376E"/>
    <w:rsid w:val="00193BF6"/>
    <w:rsid w:val="00197CC1"/>
    <w:rsid w:val="00197E8F"/>
    <w:rsid w:val="001A0E9F"/>
    <w:rsid w:val="001A1200"/>
    <w:rsid w:val="001A281D"/>
    <w:rsid w:val="001A46C7"/>
    <w:rsid w:val="001A6387"/>
    <w:rsid w:val="001A7B52"/>
    <w:rsid w:val="001B0036"/>
    <w:rsid w:val="001B0102"/>
    <w:rsid w:val="001B1327"/>
    <w:rsid w:val="001B2247"/>
    <w:rsid w:val="001B22B2"/>
    <w:rsid w:val="001B27BE"/>
    <w:rsid w:val="001B3C37"/>
    <w:rsid w:val="001B427D"/>
    <w:rsid w:val="001B4341"/>
    <w:rsid w:val="001B4CCD"/>
    <w:rsid w:val="001B5498"/>
    <w:rsid w:val="001B72D7"/>
    <w:rsid w:val="001C0148"/>
    <w:rsid w:val="001C094D"/>
    <w:rsid w:val="001C36B9"/>
    <w:rsid w:val="001C3751"/>
    <w:rsid w:val="001C3FB0"/>
    <w:rsid w:val="001C4A08"/>
    <w:rsid w:val="001C56AF"/>
    <w:rsid w:val="001D0D17"/>
    <w:rsid w:val="001D107A"/>
    <w:rsid w:val="001D1416"/>
    <w:rsid w:val="001D231D"/>
    <w:rsid w:val="001D2EB7"/>
    <w:rsid w:val="001D3954"/>
    <w:rsid w:val="001D3D25"/>
    <w:rsid w:val="001D4849"/>
    <w:rsid w:val="001D5550"/>
    <w:rsid w:val="001D62FB"/>
    <w:rsid w:val="001E05CB"/>
    <w:rsid w:val="001E1BC1"/>
    <w:rsid w:val="001E5551"/>
    <w:rsid w:val="001E586E"/>
    <w:rsid w:val="001E6E1C"/>
    <w:rsid w:val="001E73BF"/>
    <w:rsid w:val="001E74F6"/>
    <w:rsid w:val="001F0005"/>
    <w:rsid w:val="001F0F3E"/>
    <w:rsid w:val="001F179D"/>
    <w:rsid w:val="001F1B6A"/>
    <w:rsid w:val="001F204A"/>
    <w:rsid w:val="001F20F4"/>
    <w:rsid w:val="001F22B4"/>
    <w:rsid w:val="001F2B15"/>
    <w:rsid w:val="001F5D0B"/>
    <w:rsid w:val="001F719A"/>
    <w:rsid w:val="001F7F92"/>
    <w:rsid w:val="00200ECD"/>
    <w:rsid w:val="00201060"/>
    <w:rsid w:val="002012F7"/>
    <w:rsid w:val="00201A0A"/>
    <w:rsid w:val="00201C41"/>
    <w:rsid w:val="0020209C"/>
    <w:rsid w:val="00202955"/>
    <w:rsid w:val="0020413F"/>
    <w:rsid w:val="00204367"/>
    <w:rsid w:val="002050E0"/>
    <w:rsid w:val="0020523B"/>
    <w:rsid w:val="002053FF"/>
    <w:rsid w:val="00207E04"/>
    <w:rsid w:val="00207E22"/>
    <w:rsid w:val="00210B5F"/>
    <w:rsid w:val="00211A36"/>
    <w:rsid w:val="00212063"/>
    <w:rsid w:val="00212747"/>
    <w:rsid w:val="00212A3F"/>
    <w:rsid w:val="00214A57"/>
    <w:rsid w:val="0021526F"/>
    <w:rsid w:val="00215D48"/>
    <w:rsid w:val="00215ED2"/>
    <w:rsid w:val="0021671F"/>
    <w:rsid w:val="002175B7"/>
    <w:rsid w:val="0021770C"/>
    <w:rsid w:val="002179CF"/>
    <w:rsid w:val="00220273"/>
    <w:rsid w:val="002212A7"/>
    <w:rsid w:val="002214DD"/>
    <w:rsid w:val="00222405"/>
    <w:rsid w:val="00223493"/>
    <w:rsid w:val="0022380D"/>
    <w:rsid w:val="00223E2E"/>
    <w:rsid w:val="00224358"/>
    <w:rsid w:val="00225135"/>
    <w:rsid w:val="002251D2"/>
    <w:rsid w:val="0022546C"/>
    <w:rsid w:val="00226DE0"/>
    <w:rsid w:val="002271EE"/>
    <w:rsid w:val="0023363D"/>
    <w:rsid w:val="00235998"/>
    <w:rsid w:val="00235EC1"/>
    <w:rsid w:val="002401FE"/>
    <w:rsid w:val="002415C4"/>
    <w:rsid w:val="00241AE2"/>
    <w:rsid w:val="00242AD4"/>
    <w:rsid w:val="00244778"/>
    <w:rsid w:val="00246A25"/>
    <w:rsid w:val="00246CEB"/>
    <w:rsid w:val="00246F52"/>
    <w:rsid w:val="00247047"/>
    <w:rsid w:val="002470EE"/>
    <w:rsid w:val="0024744C"/>
    <w:rsid w:val="00247CA4"/>
    <w:rsid w:val="00247EAC"/>
    <w:rsid w:val="00251334"/>
    <w:rsid w:val="00251483"/>
    <w:rsid w:val="00251EA2"/>
    <w:rsid w:val="00252976"/>
    <w:rsid w:val="0025643B"/>
    <w:rsid w:val="0026103D"/>
    <w:rsid w:val="0026292F"/>
    <w:rsid w:val="00262DB6"/>
    <w:rsid w:val="00263306"/>
    <w:rsid w:val="00264E0B"/>
    <w:rsid w:val="00266634"/>
    <w:rsid w:val="00267914"/>
    <w:rsid w:val="00267B6B"/>
    <w:rsid w:val="00270675"/>
    <w:rsid w:val="002751BE"/>
    <w:rsid w:val="00277103"/>
    <w:rsid w:val="002771A4"/>
    <w:rsid w:val="0028049C"/>
    <w:rsid w:val="0028197E"/>
    <w:rsid w:val="00285534"/>
    <w:rsid w:val="00285578"/>
    <w:rsid w:val="00285649"/>
    <w:rsid w:val="00290405"/>
    <w:rsid w:val="00290552"/>
    <w:rsid w:val="00290795"/>
    <w:rsid w:val="00292015"/>
    <w:rsid w:val="0029254E"/>
    <w:rsid w:val="00293E6C"/>
    <w:rsid w:val="00294A9F"/>
    <w:rsid w:val="00295B60"/>
    <w:rsid w:val="00297041"/>
    <w:rsid w:val="002972A0"/>
    <w:rsid w:val="002A0B6A"/>
    <w:rsid w:val="002A0BC6"/>
    <w:rsid w:val="002A27A3"/>
    <w:rsid w:val="002A2D28"/>
    <w:rsid w:val="002A2E70"/>
    <w:rsid w:val="002A33D6"/>
    <w:rsid w:val="002A3ECD"/>
    <w:rsid w:val="002A40AE"/>
    <w:rsid w:val="002A447C"/>
    <w:rsid w:val="002A4CBA"/>
    <w:rsid w:val="002A4D9D"/>
    <w:rsid w:val="002A5D84"/>
    <w:rsid w:val="002A6798"/>
    <w:rsid w:val="002A68C0"/>
    <w:rsid w:val="002B07FD"/>
    <w:rsid w:val="002B0FCD"/>
    <w:rsid w:val="002B106F"/>
    <w:rsid w:val="002B2A56"/>
    <w:rsid w:val="002B628E"/>
    <w:rsid w:val="002C02B2"/>
    <w:rsid w:val="002C15CB"/>
    <w:rsid w:val="002C306E"/>
    <w:rsid w:val="002C31F8"/>
    <w:rsid w:val="002C4108"/>
    <w:rsid w:val="002C6B47"/>
    <w:rsid w:val="002C7540"/>
    <w:rsid w:val="002D2AF7"/>
    <w:rsid w:val="002D4F73"/>
    <w:rsid w:val="002D56DB"/>
    <w:rsid w:val="002D5951"/>
    <w:rsid w:val="002D63D8"/>
    <w:rsid w:val="002D7417"/>
    <w:rsid w:val="002D7484"/>
    <w:rsid w:val="002E103D"/>
    <w:rsid w:val="002E183D"/>
    <w:rsid w:val="002E1D3D"/>
    <w:rsid w:val="002E2816"/>
    <w:rsid w:val="002E2EA2"/>
    <w:rsid w:val="002E32E0"/>
    <w:rsid w:val="002E3951"/>
    <w:rsid w:val="002E41D1"/>
    <w:rsid w:val="002E61F5"/>
    <w:rsid w:val="002E642C"/>
    <w:rsid w:val="002E6FBE"/>
    <w:rsid w:val="002E7477"/>
    <w:rsid w:val="002E7C26"/>
    <w:rsid w:val="002F0569"/>
    <w:rsid w:val="002F1201"/>
    <w:rsid w:val="002F2099"/>
    <w:rsid w:val="002F2D5C"/>
    <w:rsid w:val="002F3CD1"/>
    <w:rsid w:val="002F3EEA"/>
    <w:rsid w:val="002F4E97"/>
    <w:rsid w:val="002F4FAF"/>
    <w:rsid w:val="002F623E"/>
    <w:rsid w:val="002F6ACB"/>
    <w:rsid w:val="0030416B"/>
    <w:rsid w:val="003042D0"/>
    <w:rsid w:val="0030510E"/>
    <w:rsid w:val="003058B8"/>
    <w:rsid w:val="00306832"/>
    <w:rsid w:val="00306C28"/>
    <w:rsid w:val="00307F54"/>
    <w:rsid w:val="003105EC"/>
    <w:rsid w:val="00311ABF"/>
    <w:rsid w:val="00312460"/>
    <w:rsid w:val="003124A1"/>
    <w:rsid w:val="00312F8C"/>
    <w:rsid w:val="00312FBB"/>
    <w:rsid w:val="003130D0"/>
    <w:rsid w:val="00314BCE"/>
    <w:rsid w:val="00315A23"/>
    <w:rsid w:val="003179C3"/>
    <w:rsid w:val="00317B9E"/>
    <w:rsid w:val="00322757"/>
    <w:rsid w:val="003228FB"/>
    <w:rsid w:val="00322A12"/>
    <w:rsid w:val="00322D66"/>
    <w:rsid w:val="0032342D"/>
    <w:rsid w:val="00323B5B"/>
    <w:rsid w:val="00325712"/>
    <w:rsid w:val="00326DA0"/>
    <w:rsid w:val="00327C9E"/>
    <w:rsid w:val="00330F3E"/>
    <w:rsid w:val="00330FCB"/>
    <w:rsid w:val="0033276C"/>
    <w:rsid w:val="00332996"/>
    <w:rsid w:val="00333F51"/>
    <w:rsid w:val="003340DC"/>
    <w:rsid w:val="00334430"/>
    <w:rsid w:val="0033586A"/>
    <w:rsid w:val="0033659D"/>
    <w:rsid w:val="0033679A"/>
    <w:rsid w:val="0033782B"/>
    <w:rsid w:val="00337EA5"/>
    <w:rsid w:val="00341BD2"/>
    <w:rsid w:val="00346BC7"/>
    <w:rsid w:val="00346E9C"/>
    <w:rsid w:val="00350E26"/>
    <w:rsid w:val="00351193"/>
    <w:rsid w:val="00352B98"/>
    <w:rsid w:val="00353139"/>
    <w:rsid w:val="003546BE"/>
    <w:rsid w:val="00354E2A"/>
    <w:rsid w:val="00355454"/>
    <w:rsid w:val="00355D1B"/>
    <w:rsid w:val="00356955"/>
    <w:rsid w:val="00357794"/>
    <w:rsid w:val="00357C9C"/>
    <w:rsid w:val="00360CDE"/>
    <w:rsid w:val="00362192"/>
    <w:rsid w:val="00363720"/>
    <w:rsid w:val="00364335"/>
    <w:rsid w:val="00364392"/>
    <w:rsid w:val="00364D3B"/>
    <w:rsid w:val="00365328"/>
    <w:rsid w:val="003667C2"/>
    <w:rsid w:val="00366A3C"/>
    <w:rsid w:val="00367199"/>
    <w:rsid w:val="00367F95"/>
    <w:rsid w:val="00370960"/>
    <w:rsid w:val="003711E9"/>
    <w:rsid w:val="00371D55"/>
    <w:rsid w:val="0037266E"/>
    <w:rsid w:val="00373D73"/>
    <w:rsid w:val="003740E6"/>
    <w:rsid w:val="00374AF6"/>
    <w:rsid w:val="00374C0A"/>
    <w:rsid w:val="003759EA"/>
    <w:rsid w:val="00376B30"/>
    <w:rsid w:val="0038003A"/>
    <w:rsid w:val="00380565"/>
    <w:rsid w:val="00380902"/>
    <w:rsid w:val="00380DB4"/>
    <w:rsid w:val="00381542"/>
    <w:rsid w:val="00381678"/>
    <w:rsid w:val="00381933"/>
    <w:rsid w:val="003828C4"/>
    <w:rsid w:val="00384DB5"/>
    <w:rsid w:val="00385693"/>
    <w:rsid w:val="00387A82"/>
    <w:rsid w:val="00393977"/>
    <w:rsid w:val="0039429B"/>
    <w:rsid w:val="0039473F"/>
    <w:rsid w:val="00395595"/>
    <w:rsid w:val="00396F75"/>
    <w:rsid w:val="0039790D"/>
    <w:rsid w:val="003A1464"/>
    <w:rsid w:val="003A30C4"/>
    <w:rsid w:val="003A3FE8"/>
    <w:rsid w:val="003A48E4"/>
    <w:rsid w:val="003A5659"/>
    <w:rsid w:val="003A5B4B"/>
    <w:rsid w:val="003A5F9C"/>
    <w:rsid w:val="003A7F5F"/>
    <w:rsid w:val="003B1904"/>
    <w:rsid w:val="003B35D8"/>
    <w:rsid w:val="003B4590"/>
    <w:rsid w:val="003B5C8B"/>
    <w:rsid w:val="003B5FB2"/>
    <w:rsid w:val="003B7CAC"/>
    <w:rsid w:val="003C23EB"/>
    <w:rsid w:val="003C607D"/>
    <w:rsid w:val="003C6627"/>
    <w:rsid w:val="003C6A7E"/>
    <w:rsid w:val="003C6F30"/>
    <w:rsid w:val="003C7544"/>
    <w:rsid w:val="003C77F7"/>
    <w:rsid w:val="003D0EBC"/>
    <w:rsid w:val="003D23FA"/>
    <w:rsid w:val="003D327E"/>
    <w:rsid w:val="003D365F"/>
    <w:rsid w:val="003D3D14"/>
    <w:rsid w:val="003D453D"/>
    <w:rsid w:val="003D4D80"/>
    <w:rsid w:val="003D4E55"/>
    <w:rsid w:val="003D6889"/>
    <w:rsid w:val="003D7F39"/>
    <w:rsid w:val="003E0A7F"/>
    <w:rsid w:val="003E0B03"/>
    <w:rsid w:val="003E0B7B"/>
    <w:rsid w:val="003E131A"/>
    <w:rsid w:val="003E1F6F"/>
    <w:rsid w:val="003E22A4"/>
    <w:rsid w:val="003E28FB"/>
    <w:rsid w:val="003E2ED3"/>
    <w:rsid w:val="003E3F84"/>
    <w:rsid w:val="003E45BD"/>
    <w:rsid w:val="003E47EF"/>
    <w:rsid w:val="003E609D"/>
    <w:rsid w:val="003E745E"/>
    <w:rsid w:val="003E7A83"/>
    <w:rsid w:val="003F025D"/>
    <w:rsid w:val="003F0964"/>
    <w:rsid w:val="003F0AAA"/>
    <w:rsid w:val="003F1B82"/>
    <w:rsid w:val="003F1D35"/>
    <w:rsid w:val="003F2245"/>
    <w:rsid w:val="003F2F6B"/>
    <w:rsid w:val="003F4C5B"/>
    <w:rsid w:val="003F4FFB"/>
    <w:rsid w:val="003F64BE"/>
    <w:rsid w:val="003F6B11"/>
    <w:rsid w:val="003F7BB5"/>
    <w:rsid w:val="0040036B"/>
    <w:rsid w:val="00400A9D"/>
    <w:rsid w:val="00401624"/>
    <w:rsid w:val="00401B7E"/>
    <w:rsid w:val="00403CFB"/>
    <w:rsid w:val="00403DA7"/>
    <w:rsid w:val="0040789C"/>
    <w:rsid w:val="00410D9A"/>
    <w:rsid w:val="00411F5A"/>
    <w:rsid w:val="0041240F"/>
    <w:rsid w:val="0041264C"/>
    <w:rsid w:val="00412B90"/>
    <w:rsid w:val="004131B6"/>
    <w:rsid w:val="00413B14"/>
    <w:rsid w:val="00414441"/>
    <w:rsid w:val="00415162"/>
    <w:rsid w:val="00417F97"/>
    <w:rsid w:val="00421EC6"/>
    <w:rsid w:val="00422AEF"/>
    <w:rsid w:val="004235C2"/>
    <w:rsid w:val="0042399C"/>
    <w:rsid w:val="00424472"/>
    <w:rsid w:val="00424625"/>
    <w:rsid w:val="00424913"/>
    <w:rsid w:val="00424C29"/>
    <w:rsid w:val="00426292"/>
    <w:rsid w:val="0042683F"/>
    <w:rsid w:val="004273AB"/>
    <w:rsid w:val="0042777D"/>
    <w:rsid w:val="00427D51"/>
    <w:rsid w:val="00430D20"/>
    <w:rsid w:val="00430F83"/>
    <w:rsid w:val="00432DCB"/>
    <w:rsid w:val="00434541"/>
    <w:rsid w:val="0043481E"/>
    <w:rsid w:val="004350F4"/>
    <w:rsid w:val="00440959"/>
    <w:rsid w:val="0044154F"/>
    <w:rsid w:val="004421B5"/>
    <w:rsid w:val="00442883"/>
    <w:rsid w:val="00442DFC"/>
    <w:rsid w:val="00442FD7"/>
    <w:rsid w:val="00444BEF"/>
    <w:rsid w:val="00445263"/>
    <w:rsid w:val="004462DF"/>
    <w:rsid w:val="00446C6E"/>
    <w:rsid w:val="00447B47"/>
    <w:rsid w:val="004502B4"/>
    <w:rsid w:val="00450441"/>
    <w:rsid w:val="00450B42"/>
    <w:rsid w:val="00452D1B"/>
    <w:rsid w:val="00453C99"/>
    <w:rsid w:val="00455636"/>
    <w:rsid w:val="00456138"/>
    <w:rsid w:val="0045683D"/>
    <w:rsid w:val="00457871"/>
    <w:rsid w:val="0045793D"/>
    <w:rsid w:val="00461A2F"/>
    <w:rsid w:val="00461E82"/>
    <w:rsid w:val="004620EB"/>
    <w:rsid w:val="004628C1"/>
    <w:rsid w:val="00462E29"/>
    <w:rsid w:val="00463AC0"/>
    <w:rsid w:val="004651BC"/>
    <w:rsid w:val="00465447"/>
    <w:rsid w:val="0046665C"/>
    <w:rsid w:val="00466BA0"/>
    <w:rsid w:val="00466DA2"/>
    <w:rsid w:val="00466DF4"/>
    <w:rsid w:val="004673AB"/>
    <w:rsid w:val="00471D6C"/>
    <w:rsid w:val="00473A5A"/>
    <w:rsid w:val="0047427D"/>
    <w:rsid w:val="0047433F"/>
    <w:rsid w:val="00474D9E"/>
    <w:rsid w:val="00474EBD"/>
    <w:rsid w:val="004759A7"/>
    <w:rsid w:val="00475F2D"/>
    <w:rsid w:val="0047602A"/>
    <w:rsid w:val="00476A0F"/>
    <w:rsid w:val="0047799B"/>
    <w:rsid w:val="00480300"/>
    <w:rsid w:val="00481801"/>
    <w:rsid w:val="00481F33"/>
    <w:rsid w:val="0048223C"/>
    <w:rsid w:val="00482E50"/>
    <w:rsid w:val="00483BD7"/>
    <w:rsid w:val="00485D43"/>
    <w:rsid w:val="0048644D"/>
    <w:rsid w:val="00487A6B"/>
    <w:rsid w:val="00487BC6"/>
    <w:rsid w:val="00487FDE"/>
    <w:rsid w:val="004916EB"/>
    <w:rsid w:val="004922EA"/>
    <w:rsid w:val="0049242A"/>
    <w:rsid w:val="00494E80"/>
    <w:rsid w:val="00495733"/>
    <w:rsid w:val="0049698A"/>
    <w:rsid w:val="00497BE1"/>
    <w:rsid w:val="004A09DE"/>
    <w:rsid w:val="004A0E5E"/>
    <w:rsid w:val="004A0ED6"/>
    <w:rsid w:val="004A12B3"/>
    <w:rsid w:val="004A3209"/>
    <w:rsid w:val="004A34C1"/>
    <w:rsid w:val="004A4B18"/>
    <w:rsid w:val="004A4FF2"/>
    <w:rsid w:val="004A50BA"/>
    <w:rsid w:val="004A75E9"/>
    <w:rsid w:val="004B2A2B"/>
    <w:rsid w:val="004B2B92"/>
    <w:rsid w:val="004B46C7"/>
    <w:rsid w:val="004B490C"/>
    <w:rsid w:val="004B503D"/>
    <w:rsid w:val="004B56AB"/>
    <w:rsid w:val="004B58A4"/>
    <w:rsid w:val="004B616D"/>
    <w:rsid w:val="004B6DB3"/>
    <w:rsid w:val="004C0164"/>
    <w:rsid w:val="004C092F"/>
    <w:rsid w:val="004C2F39"/>
    <w:rsid w:val="004C3371"/>
    <w:rsid w:val="004C3507"/>
    <w:rsid w:val="004C3E65"/>
    <w:rsid w:val="004C4009"/>
    <w:rsid w:val="004C4FFC"/>
    <w:rsid w:val="004C6599"/>
    <w:rsid w:val="004D0238"/>
    <w:rsid w:val="004D08DC"/>
    <w:rsid w:val="004D1007"/>
    <w:rsid w:val="004D1266"/>
    <w:rsid w:val="004D19FF"/>
    <w:rsid w:val="004D2623"/>
    <w:rsid w:val="004D35F3"/>
    <w:rsid w:val="004D434E"/>
    <w:rsid w:val="004D4F4B"/>
    <w:rsid w:val="004D5176"/>
    <w:rsid w:val="004E05B5"/>
    <w:rsid w:val="004E19DB"/>
    <w:rsid w:val="004E3124"/>
    <w:rsid w:val="004E3A21"/>
    <w:rsid w:val="004E3CF6"/>
    <w:rsid w:val="004E42EE"/>
    <w:rsid w:val="004E50F6"/>
    <w:rsid w:val="004E5D71"/>
    <w:rsid w:val="004F00FE"/>
    <w:rsid w:val="004F26ED"/>
    <w:rsid w:val="004F416F"/>
    <w:rsid w:val="004F5B42"/>
    <w:rsid w:val="004F5BF9"/>
    <w:rsid w:val="004F6A3A"/>
    <w:rsid w:val="004F7402"/>
    <w:rsid w:val="004F796A"/>
    <w:rsid w:val="00500389"/>
    <w:rsid w:val="00500EDF"/>
    <w:rsid w:val="0050284B"/>
    <w:rsid w:val="0050364B"/>
    <w:rsid w:val="00503BFA"/>
    <w:rsid w:val="00504B6B"/>
    <w:rsid w:val="00510E5D"/>
    <w:rsid w:val="00511600"/>
    <w:rsid w:val="005122C4"/>
    <w:rsid w:val="005125C8"/>
    <w:rsid w:val="00512961"/>
    <w:rsid w:val="00513C67"/>
    <w:rsid w:val="0051426C"/>
    <w:rsid w:val="00514C95"/>
    <w:rsid w:val="005150FB"/>
    <w:rsid w:val="005155F2"/>
    <w:rsid w:val="00517897"/>
    <w:rsid w:val="00517CC1"/>
    <w:rsid w:val="00517CCB"/>
    <w:rsid w:val="00521303"/>
    <w:rsid w:val="0052186F"/>
    <w:rsid w:val="00522261"/>
    <w:rsid w:val="00522293"/>
    <w:rsid w:val="00522524"/>
    <w:rsid w:val="00525A14"/>
    <w:rsid w:val="00526993"/>
    <w:rsid w:val="0052759C"/>
    <w:rsid w:val="00527855"/>
    <w:rsid w:val="00527ACB"/>
    <w:rsid w:val="00527AEC"/>
    <w:rsid w:val="00532293"/>
    <w:rsid w:val="0053428F"/>
    <w:rsid w:val="00534DB0"/>
    <w:rsid w:val="00534E07"/>
    <w:rsid w:val="0053593D"/>
    <w:rsid w:val="00536EAC"/>
    <w:rsid w:val="00537301"/>
    <w:rsid w:val="00541686"/>
    <w:rsid w:val="00541A3F"/>
    <w:rsid w:val="00541E21"/>
    <w:rsid w:val="00542261"/>
    <w:rsid w:val="00542FE5"/>
    <w:rsid w:val="00545208"/>
    <w:rsid w:val="005454CD"/>
    <w:rsid w:val="0054682B"/>
    <w:rsid w:val="00546AA5"/>
    <w:rsid w:val="00546ACC"/>
    <w:rsid w:val="005516FC"/>
    <w:rsid w:val="00551B63"/>
    <w:rsid w:val="00551F65"/>
    <w:rsid w:val="00551FDC"/>
    <w:rsid w:val="00552A6D"/>
    <w:rsid w:val="00556E18"/>
    <w:rsid w:val="00557107"/>
    <w:rsid w:val="0055773A"/>
    <w:rsid w:val="00561E19"/>
    <w:rsid w:val="005623A5"/>
    <w:rsid w:val="00564BAA"/>
    <w:rsid w:val="00564F47"/>
    <w:rsid w:val="00565159"/>
    <w:rsid w:val="00566CE3"/>
    <w:rsid w:val="00567FAA"/>
    <w:rsid w:val="00571532"/>
    <w:rsid w:val="00571EF4"/>
    <w:rsid w:val="00571FE9"/>
    <w:rsid w:val="00572038"/>
    <w:rsid w:val="005734D4"/>
    <w:rsid w:val="0057360B"/>
    <w:rsid w:val="005752EE"/>
    <w:rsid w:val="005757C7"/>
    <w:rsid w:val="00576282"/>
    <w:rsid w:val="005764E2"/>
    <w:rsid w:val="0057710A"/>
    <w:rsid w:val="0057728D"/>
    <w:rsid w:val="005800B2"/>
    <w:rsid w:val="005801E5"/>
    <w:rsid w:val="00580C4B"/>
    <w:rsid w:val="00580FA1"/>
    <w:rsid w:val="0058272F"/>
    <w:rsid w:val="00583539"/>
    <w:rsid w:val="00587935"/>
    <w:rsid w:val="00587A21"/>
    <w:rsid w:val="00587F17"/>
    <w:rsid w:val="005906A3"/>
    <w:rsid w:val="00593F68"/>
    <w:rsid w:val="00594950"/>
    <w:rsid w:val="005950AC"/>
    <w:rsid w:val="005951F8"/>
    <w:rsid w:val="005979F8"/>
    <w:rsid w:val="00597A79"/>
    <w:rsid w:val="005A0116"/>
    <w:rsid w:val="005A163C"/>
    <w:rsid w:val="005A18D5"/>
    <w:rsid w:val="005A50C8"/>
    <w:rsid w:val="005A702F"/>
    <w:rsid w:val="005A74C2"/>
    <w:rsid w:val="005A7C3D"/>
    <w:rsid w:val="005B0A5B"/>
    <w:rsid w:val="005B1147"/>
    <w:rsid w:val="005B1D00"/>
    <w:rsid w:val="005B29FB"/>
    <w:rsid w:val="005B2D5C"/>
    <w:rsid w:val="005B48B4"/>
    <w:rsid w:val="005B62FA"/>
    <w:rsid w:val="005B77EE"/>
    <w:rsid w:val="005C0DB0"/>
    <w:rsid w:val="005C11B7"/>
    <w:rsid w:val="005C14D7"/>
    <w:rsid w:val="005C1A65"/>
    <w:rsid w:val="005C1E99"/>
    <w:rsid w:val="005C33D4"/>
    <w:rsid w:val="005C56E7"/>
    <w:rsid w:val="005C577A"/>
    <w:rsid w:val="005C67D7"/>
    <w:rsid w:val="005C737E"/>
    <w:rsid w:val="005C7F14"/>
    <w:rsid w:val="005D17C2"/>
    <w:rsid w:val="005D1802"/>
    <w:rsid w:val="005D1B43"/>
    <w:rsid w:val="005D5CA5"/>
    <w:rsid w:val="005D6152"/>
    <w:rsid w:val="005D6865"/>
    <w:rsid w:val="005D72BC"/>
    <w:rsid w:val="005D7C2A"/>
    <w:rsid w:val="005E019A"/>
    <w:rsid w:val="005E0417"/>
    <w:rsid w:val="005E186B"/>
    <w:rsid w:val="005E22DB"/>
    <w:rsid w:val="005E32F2"/>
    <w:rsid w:val="005E49B5"/>
    <w:rsid w:val="005E659D"/>
    <w:rsid w:val="005E7A61"/>
    <w:rsid w:val="005F11C4"/>
    <w:rsid w:val="005F1440"/>
    <w:rsid w:val="005F2304"/>
    <w:rsid w:val="005F34C9"/>
    <w:rsid w:val="005F3631"/>
    <w:rsid w:val="005F3DA2"/>
    <w:rsid w:val="005F4B99"/>
    <w:rsid w:val="005F4D1E"/>
    <w:rsid w:val="005F598B"/>
    <w:rsid w:val="005F5F22"/>
    <w:rsid w:val="005F788F"/>
    <w:rsid w:val="005F7BBE"/>
    <w:rsid w:val="006009C3"/>
    <w:rsid w:val="006009EB"/>
    <w:rsid w:val="00600EB0"/>
    <w:rsid w:val="00600F0C"/>
    <w:rsid w:val="006018E2"/>
    <w:rsid w:val="00601BD9"/>
    <w:rsid w:val="0060347B"/>
    <w:rsid w:val="0060377A"/>
    <w:rsid w:val="0060401B"/>
    <w:rsid w:val="00605059"/>
    <w:rsid w:val="00605A6E"/>
    <w:rsid w:val="00607A41"/>
    <w:rsid w:val="00611701"/>
    <w:rsid w:val="00611A78"/>
    <w:rsid w:val="0061210D"/>
    <w:rsid w:val="00612A78"/>
    <w:rsid w:val="0061483F"/>
    <w:rsid w:val="006168DA"/>
    <w:rsid w:val="00616CA1"/>
    <w:rsid w:val="00620B5D"/>
    <w:rsid w:val="00620FCB"/>
    <w:rsid w:val="0062275A"/>
    <w:rsid w:val="006231B7"/>
    <w:rsid w:val="0062366C"/>
    <w:rsid w:val="00623A7C"/>
    <w:rsid w:val="006240E7"/>
    <w:rsid w:val="00624A2B"/>
    <w:rsid w:val="00624F4A"/>
    <w:rsid w:val="00625767"/>
    <w:rsid w:val="00625B54"/>
    <w:rsid w:val="0062663A"/>
    <w:rsid w:val="006266FD"/>
    <w:rsid w:val="00626703"/>
    <w:rsid w:val="00630211"/>
    <w:rsid w:val="00632EB4"/>
    <w:rsid w:val="0063327B"/>
    <w:rsid w:val="00633538"/>
    <w:rsid w:val="006353C1"/>
    <w:rsid w:val="00635AD2"/>
    <w:rsid w:val="00635B4E"/>
    <w:rsid w:val="00635C7B"/>
    <w:rsid w:val="00635D43"/>
    <w:rsid w:val="00637510"/>
    <w:rsid w:val="006375C4"/>
    <w:rsid w:val="00640F89"/>
    <w:rsid w:val="00640FE5"/>
    <w:rsid w:val="00641AF8"/>
    <w:rsid w:val="00641E0F"/>
    <w:rsid w:val="00642B9B"/>
    <w:rsid w:val="00643465"/>
    <w:rsid w:val="00647603"/>
    <w:rsid w:val="0065018F"/>
    <w:rsid w:val="006505F6"/>
    <w:rsid w:val="00651832"/>
    <w:rsid w:val="00651AF6"/>
    <w:rsid w:val="00652BC2"/>
    <w:rsid w:val="00652D88"/>
    <w:rsid w:val="0065361E"/>
    <w:rsid w:val="00653AD7"/>
    <w:rsid w:val="00656D3E"/>
    <w:rsid w:val="00657D7B"/>
    <w:rsid w:val="00657DD8"/>
    <w:rsid w:val="00657DDA"/>
    <w:rsid w:val="006606C3"/>
    <w:rsid w:val="0066124A"/>
    <w:rsid w:val="00661DBA"/>
    <w:rsid w:val="00663795"/>
    <w:rsid w:val="00664ADB"/>
    <w:rsid w:val="00664BDE"/>
    <w:rsid w:val="0066553C"/>
    <w:rsid w:val="00666ABD"/>
    <w:rsid w:val="00667297"/>
    <w:rsid w:val="006673A9"/>
    <w:rsid w:val="00667DD5"/>
    <w:rsid w:val="00670BAC"/>
    <w:rsid w:val="00670C7D"/>
    <w:rsid w:val="00673244"/>
    <w:rsid w:val="006743D2"/>
    <w:rsid w:val="0068068B"/>
    <w:rsid w:val="00681B8D"/>
    <w:rsid w:val="00684990"/>
    <w:rsid w:val="00685370"/>
    <w:rsid w:val="006854A8"/>
    <w:rsid w:val="0068591A"/>
    <w:rsid w:val="0069056E"/>
    <w:rsid w:val="00692013"/>
    <w:rsid w:val="00692106"/>
    <w:rsid w:val="00692F5D"/>
    <w:rsid w:val="00692FF9"/>
    <w:rsid w:val="00693E88"/>
    <w:rsid w:val="006941EC"/>
    <w:rsid w:val="00694773"/>
    <w:rsid w:val="00696098"/>
    <w:rsid w:val="00696421"/>
    <w:rsid w:val="00697883"/>
    <w:rsid w:val="006A0E29"/>
    <w:rsid w:val="006A10EA"/>
    <w:rsid w:val="006A20F3"/>
    <w:rsid w:val="006A2BB2"/>
    <w:rsid w:val="006A30B6"/>
    <w:rsid w:val="006A4096"/>
    <w:rsid w:val="006A59DF"/>
    <w:rsid w:val="006A7039"/>
    <w:rsid w:val="006A77B1"/>
    <w:rsid w:val="006B006D"/>
    <w:rsid w:val="006B143D"/>
    <w:rsid w:val="006B1876"/>
    <w:rsid w:val="006B4949"/>
    <w:rsid w:val="006B4E7B"/>
    <w:rsid w:val="006C0951"/>
    <w:rsid w:val="006C14E7"/>
    <w:rsid w:val="006C2251"/>
    <w:rsid w:val="006C2310"/>
    <w:rsid w:val="006C5BB5"/>
    <w:rsid w:val="006C5CEE"/>
    <w:rsid w:val="006C6B95"/>
    <w:rsid w:val="006C7A4A"/>
    <w:rsid w:val="006C7DE3"/>
    <w:rsid w:val="006D0152"/>
    <w:rsid w:val="006D0D52"/>
    <w:rsid w:val="006D2372"/>
    <w:rsid w:val="006D3959"/>
    <w:rsid w:val="006D39EA"/>
    <w:rsid w:val="006D446C"/>
    <w:rsid w:val="006E1F33"/>
    <w:rsid w:val="006E5B94"/>
    <w:rsid w:val="006E69D8"/>
    <w:rsid w:val="006E7DBB"/>
    <w:rsid w:val="006F0B67"/>
    <w:rsid w:val="006F11B9"/>
    <w:rsid w:val="006F1E46"/>
    <w:rsid w:val="006F3293"/>
    <w:rsid w:val="006F3630"/>
    <w:rsid w:val="006F472A"/>
    <w:rsid w:val="006F5555"/>
    <w:rsid w:val="0070098F"/>
    <w:rsid w:val="00700E7D"/>
    <w:rsid w:val="007010E4"/>
    <w:rsid w:val="00701729"/>
    <w:rsid w:val="00702737"/>
    <w:rsid w:val="00704153"/>
    <w:rsid w:val="0070489E"/>
    <w:rsid w:val="00705CC7"/>
    <w:rsid w:val="00710682"/>
    <w:rsid w:val="00710FA1"/>
    <w:rsid w:val="00711099"/>
    <w:rsid w:val="00711252"/>
    <w:rsid w:val="007113F2"/>
    <w:rsid w:val="00713CD9"/>
    <w:rsid w:val="0071565E"/>
    <w:rsid w:val="00716432"/>
    <w:rsid w:val="00717F88"/>
    <w:rsid w:val="00720658"/>
    <w:rsid w:val="007214BA"/>
    <w:rsid w:val="0072230F"/>
    <w:rsid w:val="007235DA"/>
    <w:rsid w:val="00723A13"/>
    <w:rsid w:val="00724096"/>
    <w:rsid w:val="0072429C"/>
    <w:rsid w:val="007254CD"/>
    <w:rsid w:val="007307C9"/>
    <w:rsid w:val="00730F63"/>
    <w:rsid w:val="00731103"/>
    <w:rsid w:val="00731584"/>
    <w:rsid w:val="00731885"/>
    <w:rsid w:val="0073318E"/>
    <w:rsid w:val="0073391E"/>
    <w:rsid w:val="00733CF6"/>
    <w:rsid w:val="00734556"/>
    <w:rsid w:val="0073547F"/>
    <w:rsid w:val="007375FB"/>
    <w:rsid w:val="0074099E"/>
    <w:rsid w:val="00742353"/>
    <w:rsid w:val="00742AFA"/>
    <w:rsid w:val="00744CD3"/>
    <w:rsid w:val="00745194"/>
    <w:rsid w:val="00745396"/>
    <w:rsid w:val="00745604"/>
    <w:rsid w:val="00745745"/>
    <w:rsid w:val="00745FAF"/>
    <w:rsid w:val="007460B5"/>
    <w:rsid w:val="0074798E"/>
    <w:rsid w:val="007505BA"/>
    <w:rsid w:val="007505BF"/>
    <w:rsid w:val="00750DAD"/>
    <w:rsid w:val="00751A45"/>
    <w:rsid w:val="0075275D"/>
    <w:rsid w:val="00753ADE"/>
    <w:rsid w:val="00755943"/>
    <w:rsid w:val="00756887"/>
    <w:rsid w:val="00757360"/>
    <w:rsid w:val="00757483"/>
    <w:rsid w:val="007602B1"/>
    <w:rsid w:val="007604EE"/>
    <w:rsid w:val="0076244D"/>
    <w:rsid w:val="00763BFD"/>
    <w:rsid w:val="00763E84"/>
    <w:rsid w:val="00764144"/>
    <w:rsid w:val="00764D04"/>
    <w:rsid w:val="007652AE"/>
    <w:rsid w:val="00765771"/>
    <w:rsid w:val="00766173"/>
    <w:rsid w:val="007722EB"/>
    <w:rsid w:val="007733A6"/>
    <w:rsid w:val="00773E3C"/>
    <w:rsid w:val="00774488"/>
    <w:rsid w:val="007756CB"/>
    <w:rsid w:val="00777B8B"/>
    <w:rsid w:val="00781B16"/>
    <w:rsid w:val="007823BA"/>
    <w:rsid w:val="0078391A"/>
    <w:rsid w:val="00783FCF"/>
    <w:rsid w:val="00784B80"/>
    <w:rsid w:val="00785A90"/>
    <w:rsid w:val="007862F6"/>
    <w:rsid w:val="007874B8"/>
    <w:rsid w:val="00787528"/>
    <w:rsid w:val="00790CD9"/>
    <w:rsid w:val="007933DD"/>
    <w:rsid w:val="007945A7"/>
    <w:rsid w:val="0079488D"/>
    <w:rsid w:val="00794B51"/>
    <w:rsid w:val="00795130"/>
    <w:rsid w:val="00795241"/>
    <w:rsid w:val="00797B71"/>
    <w:rsid w:val="007A0095"/>
    <w:rsid w:val="007A0F6A"/>
    <w:rsid w:val="007A132E"/>
    <w:rsid w:val="007A1617"/>
    <w:rsid w:val="007A1A7F"/>
    <w:rsid w:val="007A1B0C"/>
    <w:rsid w:val="007A27C5"/>
    <w:rsid w:val="007A2A8C"/>
    <w:rsid w:val="007A2B35"/>
    <w:rsid w:val="007A2BC7"/>
    <w:rsid w:val="007A3009"/>
    <w:rsid w:val="007A4382"/>
    <w:rsid w:val="007A4CF7"/>
    <w:rsid w:val="007A4FD9"/>
    <w:rsid w:val="007A607E"/>
    <w:rsid w:val="007A7A31"/>
    <w:rsid w:val="007B2AB6"/>
    <w:rsid w:val="007B423B"/>
    <w:rsid w:val="007B5CD2"/>
    <w:rsid w:val="007B5EDF"/>
    <w:rsid w:val="007B623C"/>
    <w:rsid w:val="007B6A79"/>
    <w:rsid w:val="007B6C88"/>
    <w:rsid w:val="007B6E85"/>
    <w:rsid w:val="007B707A"/>
    <w:rsid w:val="007B7450"/>
    <w:rsid w:val="007B7EDA"/>
    <w:rsid w:val="007C0940"/>
    <w:rsid w:val="007C11C1"/>
    <w:rsid w:val="007C3F33"/>
    <w:rsid w:val="007C6690"/>
    <w:rsid w:val="007D060C"/>
    <w:rsid w:val="007D1357"/>
    <w:rsid w:val="007D3900"/>
    <w:rsid w:val="007D3901"/>
    <w:rsid w:val="007D476C"/>
    <w:rsid w:val="007D4944"/>
    <w:rsid w:val="007D50E0"/>
    <w:rsid w:val="007D5907"/>
    <w:rsid w:val="007D7CE7"/>
    <w:rsid w:val="007E0FC2"/>
    <w:rsid w:val="007E1DAB"/>
    <w:rsid w:val="007E3A16"/>
    <w:rsid w:val="007E3B3B"/>
    <w:rsid w:val="007E4460"/>
    <w:rsid w:val="007E4594"/>
    <w:rsid w:val="007E4B6D"/>
    <w:rsid w:val="007E4B94"/>
    <w:rsid w:val="007E653A"/>
    <w:rsid w:val="007F1468"/>
    <w:rsid w:val="007F2583"/>
    <w:rsid w:val="007F42DA"/>
    <w:rsid w:val="007F42E4"/>
    <w:rsid w:val="007F4326"/>
    <w:rsid w:val="007F53E8"/>
    <w:rsid w:val="007F5A45"/>
    <w:rsid w:val="007F7975"/>
    <w:rsid w:val="008009CB"/>
    <w:rsid w:val="00800B2F"/>
    <w:rsid w:val="00801ECB"/>
    <w:rsid w:val="00802EF8"/>
    <w:rsid w:val="00803E3E"/>
    <w:rsid w:val="00804440"/>
    <w:rsid w:val="00805822"/>
    <w:rsid w:val="008064BC"/>
    <w:rsid w:val="0080724B"/>
    <w:rsid w:val="00807520"/>
    <w:rsid w:val="00807A0E"/>
    <w:rsid w:val="00807DF9"/>
    <w:rsid w:val="008102E7"/>
    <w:rsid w:val="00810B4E"/>
    <w:rsid w:val="0081100E"/>
    <w:rsid w:val="00811F74"/>
    <w:rsid w:val="0081220D"/>
    <w:rsid w:val="00812C0D"/>
    <w:rsid w:val="0081365A"/>
    <w:rsid w:val="0081411E"/>
    <w:rsid w:val="008160FA"/>
    <w:rsid w:val="00816C03"/>
    <w:rsid w:val="00817593"/>
    <w:rsid w:val="00817A69"/>
    <w:rsid w:val="00820D58"/>
    <w:rsid w:val="00821710"/>
    <w:rsid w:val="00821821"/>
    <w:rsid w:val="008226DA"/>
    <w:rsid w:val="00824792"/>
    <w:rsid w:val="00825C51"/>
    <w:rsid w:val="00825EF1"/>
    <w:rsid w:val="008266BF"/>
    <w:rsid w:val="008277F8"/>
    <w:rsid w:val="0083058D"/>
    <w:rsid w:val="0083119D"/>
    <w:rsid w:val="00831B73"/>
    <w:rsid w:val="00833375"/>
    <w:rsid w:val="008333F3"/>
    <w:rsid w:val="0083452E"/>
    <w:rsid w:val="008355A6"/>
    <w:rsid w:val="00835E19"/>
    <w:rsid w:val="00836D82"/>
    <w:rsid w:val="00837E22"/>
    <w:rsid w:val="0084270A"/>
    <w:rsid w:val="00842862"/>
    <w:rsid w:val="0084416B"/>
    <w:rsid w:val="0084483D"/>
    <w:rsid w:val="0084603F"/>
    <w:rsid w:val="00851E53"/>
    <w:rsid w:val="00852C3D"/>
    <w:rsid w:val="0085581B"/>
    <w:rsid w:val="008561D1"/>
    <w:rsid w:val="008571BE"/>
    <w:rsid w:val="0085740F"/>
    <w:rsid w:val="00857467"/>
    <w:rsid w:val="00857C05"/>
    <w:rsid w:val="00857E10"/>
    <w:rsid w:val="00861102"/>
    <w:rsid w:val="00862F90"/>
    <w:rsid w:val="00865903"/>
    <w:rsid w:val="00865DCA"/>
    <w:rsid w:val="00870C52"/>
    <w:rsid w:val="00871DA4"/>
    <w:rsid w:val="00871E72"/>
    <w:rsid w:val="0087300C"/>
    <w:rsid w:val="008738FC"/>
    <w:rsid w:val="00873E5E"/>
    <w:rsid w:val="00874AB9"/>
    <w:rsid w:val="00874CDC"/>
    <w:rsid w:val="00874F42"/>
    <w:rsid w:val="00880318"/>
    <w:rsid w:val="008820C1"/>
    <w:rsid w:val="0088362B"/>
    <w:rsid w:val="0088563B"/>
    <w:rsid w:val="00885993"/>
    <w:rsid w:val="0088776A"/>
    <w:rsid w:val="00887BBF"/>
    <w:rsid w:val="00890356"/>
    <w:rsid w:val="00893436"/>
    <w:rsid w:val="008949FB"/>
    <w:rsid w:val="008953DC"/>
    <w:rsid w:val="00895FDD"/>
    <w:rsid w:val="00896D25"/>
    <w:rsid w:val="00897FAD"/>
    <w:rsid w:val="008A13A4"/>
    <w:rsid w:val="008A163E"/>
    <w:rsid w:val="008A3043"/>
    <w:rsid w:val="008A54FB"/>
    <w:rsid w:val="008A6006"/>
    <w:rsid w:val="008A6037"/>
    <w:rsid w:val="008A6E6A"/>
    <w:rsid w:val="008A7C5F"/>
    <w:rsid w:val="008B06EB"/>
    <w:rsid w:val="008B1303"/>
    <w:rsid w:val="008B1338"/>
    <w:rsid w:val="008B16DB"/>
    <w:rsid w:val="008B23AC"/>
    <w:rsid w:val="008B2CD7"/>
    <w:rsid w:val="008B59B9"/>
    <w:rsid w:val="008B5D55"/>
    <w:rsid w:val="008B660F"/>
    <w:rsid w:val="008B7106"/>
    <w:rsid w:val="008C0002"/>
    <w:rsid w:val="008C1E57"/>
    <w:rsid w:val="008C2A1E"/>
    <w:rsid w:val="008C30B1"/>
    <w:rsid w:val="008C394F"/>
    <w:rsid w:val="008C3EE5"/>
    <w:rsid w:val="008C5509"/>
    <w:rsid w:val="008C55CD"/>
    <w:rsid w:val="008C5F80"/>
    <w:rsid w:val="008C7F50"/>
    <w:rsid w:val="008D165D"/>
    <w:rsid w:val="008D1D3A"/>
    <w:rsid w:val="008D27D6"/>
    <w:rsid w:val="008D3BD9"/>
    <w:rsid w:val="008D5AD6"/>
    <w:rsid w:val="008D5BB0"/>
    <w:rsid w:val="008D6727"/>
    <w:rsid w:val="008D6EA2"/>
    <w:rsid w:val="008E0D38"/>
    <w:rsid w:val="008E102B"/>
    <w:rsid w:val="008E1FF4"/>
    <w:rsid w:val="008E27FB"/>
    <w:rsid w:val="008E2CFD"/>
    <w:rsid w:val="008E538F"/>
    <w:rsid w:val="008E57D8"/>
    <w:rsid w:val="008E6878"/>
    <w:rsid w:val="008E6898"/>
    <w:rsid w:val="008F04AB"/>
    <w:rsid w:val="008F0F3A"/>
    <w:rsid w:val="008F1956"/>
    <w:rsid w:val="008F2270"/>
    <w:rsid w:val="008F23DD"/>
    <w:rsid w:val="008F3790"/>
    <w:rsid w:val="008F5235"/>
    <w:rsid w:val="00900848"/>
    <w:rsid w:val="0090127B"/>
    <w:rsid w:val="009016B3"/>
    <w:rsid w:val="00905553"/>
    <w:rsid w:val="00906FBD"/>
    <w:rsid w:val="0090799B"/>
    <w:rsid w:val="00910E8F"/>
    <w:rsid w:val="009136B9"/>
    <w:rsid w:val="00913C61"/>
    <w:rsid w:val="00915187"/>
    <w:rsid w:val="0091572A"/>
    <w:rsid w:val="00917C34"/>
    <w:rsid w:val="009203F5"/>
    <w:rsid w:val="0092160B"/>
    <w:rsid w:val="00921DCE"/>
    <w:rsid w:val="0092240D"/>
    <w:rsid w:val="0092332D"/>
    <w:rsid w:val="009236D4"/>
    <w:rsid w:val="009247C4"/>
    <w:rsid w:val="00924DEB"/>
    <w:rsid w:val="009255DC"/>
    <w:rsid w:val="0092606D"/>
    <w:rsid w:val="00926E54"/>
    <w:rsid w:val="00930BCC"/>
    <w:rsid w:val="009316D7"/>
    <w:rsid w:val="00932138"/>
    <w:rsid w:val="00934AAB"/>
    <w:rsid w:val="00936042"/>
    <w:rsid w:val="0093642A"/>
    <w:rsid w:val="00937359"/>
    <w:rsid w:val="0094191F"/>
    <w:rsid w:val="00941DF8"/>
    <w:rsid w:val="009443D9"/>
    <w:rsid w:val="00945B5E"/>
    <w:rsid w:val="00945BC7"/>
    <w:rsid w:val="00945DE2"/>
    <w:rsid w:val="00946E44"/>
    <w:rsid w:val="00947E62"/>
    <w:rsid w:val="00950647"/>
    <w:rsid w:val="00954A1B"/>
    <w:rsid w:val="00954E9F"/>
    <w:rsid w:val="00955EC8"/>
    <w:rsid w:val="00957BDC"/>
    <w:rsid w:val="00960170"/>
    <w:rsid w:val="00960A68"/>
    <w:rsid w:val="00962C14"/>
    <w:rsid w:val="0096599F"/>
    <w:rsid w:val="00971E7A"/>
    <w:rsid w:val="00971EC8"/>
    <w:rsid w:val="009736C7"/>
    <w:rsid w:val="009742E6"/>
    <w:rsid w:val="009757A5"/>
    <w:rsid w:val="00975C1F"/>
    <w:rsid w:val="00975EF3"/>
    <w:rsid w:val="00980A82"/>
    <w:rsid w:val="009817AF"/>
    <w:rsid w:val="00981E93"/>
    <w:rsid w:val="00983071"/>
    <w:rsid w:val="0098374A"/>
    <w:rsid w:val="00983B53"/>
    <w:rsid w:val="00984425"/>
    <w:rsid w:val="00986090"/>
    <w:rsid w:val="00986E7B"/>
    <w:rsid w:val="00990200"/>
    <w:rsid w:val="00990651"/>
    <w:rsid w:val="00993605"/>
    <w:rsid w:val="009936AC"/>
    <w:rsid w:val="009943E9"/>
    <w:rsid w:val="00994B65"/>
    <w:rsid w:val="00995971"/>
    <w:rsid w:val="00996152"/>
    <w:rsid w:val="0099703A"/>
    <w:rsid w:val="009974D1"/>
    <w:rsid w:val="00997670"/>
    <w:rsid w:val="009A12AE"/>
    <w:rsid w:val="009A1F14"/>
    <w:rsid w:val="009A271E"/>
    <w:rsid w:val="009A3813"/>
    <w:rsid w:val="009A3C6D"/>
    <w:rsid w:val="009A3D9E"/>
    <w:rsid w:val="009A471C"/>
    <w:rsid w:val="009A5CCA"/>
    <w:rsid w:val="009A63E2"/>
    <w:rsid w:val="009A6DF3"/>
    <w:rsid w:val="009B1983"/>
    <w:rsid w:val="009B1B24"/>
    <w:rsid w:val="009B2B88"/>
    <w:rsid w:val="009B2D78"/>
    <w:rsid w:val="009B3333"/>
    <w:rsid w:val="009B387F"/>
    <w:rsid w:val="009B3D05"/>
    <w:rsid w:val="009B4B87"/>
    <w:rsid w:val="009B5B87"/>
    <w:rsid w:val="009B67DF"/>
    <w:rsid w:val="009B7175"/>
    <w:rsid w:val="009B77FC"/>
    <w:rsid w:val="009B79B6"/>
    <w:rsid w:val="009C0477"/>
    <w:rsid w:val="009C0E44"/>
    <w:rsid w:val="009C22B2"/>
    <w:rsid w:val="009C6739"/>
    <w:rsid w:val="009C72EB"/>
    <w:rsid w:val="009D143F"/>
    <w:rsid w:val="009D1718"/>
    <w:rsid w:val="009D28B2"/>
    <w:rsid w:val="009D2FB3"/>
    <w:rsid w:val="009D3992"/>
    <w:rsid w:val="009D39FB"/>
    <w:rsid w:val="009D49FB"/>
    <w:rsid w:val="009D4B74"/>
    <w:rsid w:val="009D4C8A"/>
    <w:rsid w:val="009D4CD5"/>
    <w:rsid w:val="009D5233"/>
    <w:rsid w:val="009D601F"/>
    <w:rsid w:val="009D6BAE"/>
    <w:rsid w:val="009D7102"/>
    <w:rsid w:val="009D74CC"/>
    <w:rsid w:val="009D74E9"/>
    <w:rsid w:val="009D7E7C"/>
    <w:rsid w:val="009E1920"/>
    <w:rsid w:val="009E3243"/>
    <w:rsid w:val="009E38BA"/>
    <w:rsid w:val="009E5413"/>
    <w:rsid w:val="009E5520"/>
    <w:rsid w:val="009E56E6"/>
    <w:rsid w:val="009E5707"/>
    <w:rsid w:val="009E573E"/>
    <w:rsid w:val="009E59B7"/>
    <w:rsid w:val="009E5CB0"/>
    <w:rsid w:val="009E5D9B"/>
    <w:rsid w:val="009F12D1"/>
    <w:rsid w:val="009F14FF"/>
    <w:rsid w:val="009F3D6B"/>
    <w:rsid w:val="009F5674"/>
    <w:rsid w:val="009F631F"/>
    <w:rsid w:val="00A004E5"/>
    <w:rsid w:val="00A026FB"/>
    <w:rsid w:val="00A0387C"/>
    <w:rsid w:val="00A03A66"/>
    <w:rsid w:val="00A05891"/>
    <w:rsid w:val="00A05AE7"/>
    <w:rsid w:val="00A060E9"/>
    <w:rsid w:val="00A06B79"/>
    <w:rsid w:val="00A070C1"/>
    <w:rsid w:val="00A105CA"/>
    <w:rsid w:val="00A11603"/>
    <w:rsid w:val="00A15AB9"/>
    <w:rsid w:val="00A165DC"/>
    <w:rsid w:val="00A16C08"/>
    <w:rsid w:val="00A16E1E"/>
    <w:rsid w:val="00A172EA"/>
    <w:rsid w:val="00A20922"/>
    <w:rsid w:val="00A21102"/>
    <w:rsid w:val="00A22994"/>
    <w:rsid w:val="00A23CD7"/>
    <w:rsid w:val="00A25F8D"/>
    <w:rsid w:val="00A26028"/>
    <w:rsid w:val="00A2682B"/>
    <w:rsid w:val="00A30481"/>
    <w:rsid w:val="00A311C2"/>
    <w:rsid w:val="00A31EF5"/>
    <w:rsid w:val="00A32820"/>
    <w:rsid w:val="00A32F50"/>
    <w:rsid w:val="00A32FEF"/>
    <w:rsid w:val="00A33338"/>
    <w:rsid w:val="00A34E04"/>
    <w:rsid w:val="00A37341"/>
    <w:rsid w:val="00A373FD"/>
    <w:rsid w:val="00A40D2E"/>
    <w:rsid w:val="00A41244"/>
    <w:rsid w:val="00A417E1"/>
    <w:rsid w:val="00A41DB0"/>
    <w:rsid w:val="00A41EF7"/>
    <w:rsid w:val="00A43A5D"/>
    <w:rsid w:val="00A449FF"/>
    <w:rsid w:val="00A45133"/>
    <w:rsid w:val="00A45678"/>
    <w:rsid w:val="00A46F7F"/>
    <w:rsid w:val="00A52477"/>
    <w:rsid w:val="00A53083"/>
    <w:rsid w:val="00A56272"/>
    <w:rsid w:val="00A562E3"/>
    <w:rsid w:val="00A6030A"/>
    <w:rsid w:val="00A62030"/>
    <w:rsid w:val="00A622DD"/>
    <w:rsid w:val="00A62EBD"/>
    <w:rsid w:val="00A63040"/>
    <w:rsid w:val="00A673DC"/>
    <w:rsid w:val="00A67C7A"/>
    <w:rsid w:val="00A71D5A"/>
    <w:rsid w:val="00A73AAE"/>
    <w:rsid w:val="00A73DA1"/>
    <w:rsid w:val="00A759EB"/>
    <w:rsid w:val="00A75EB6"/>
    <w:rsid w:val="00A76CD8"/>
    <w:rsid w:val="00A77C65"/>
    <w:rsid w:val="00A77CF4"/>
    <w:rsid w:val="00A77F03"/>
    <w:rsid w:val="00A803F0"/>
    <w:rsid w:val="00A805DE"/>
    <w:rsid w:val="00A86062"/>
    <w:rsid w:val="00A874CD"/>
    <w:rsid w:val="00A87C65"/>
    <w:rsid w:val="00A90F21"/>
    <w:rsid w:val="00A9429F"/>
    <w:rsid w:val="00A94AE2"/>
    <w:rsid w:val="00A94EC9"/>
    <w:rsid w:val="00A9525F"/>
    <w:rsid w:val="00A965F0"/>
    <w:rsid w:val="00A9798B"/>
    <w:rsid w:val="00A97CD7"/>
    <w:rsid w:val="00AA050C"/>
    <w:rsid w:val="00AA165C"/>
    <w:rsid w:val="00AA167D"/>
    <w:rsid w:val="00AA1A01"/>
    <w:rsid w:val="00AA49AD"/>
    <w:rsid w:val="00AA4ABB"/>
    <w:rsid w:val="00AA65DB"/>
    <w:rsid w:val="00AB0A08"/>
    <w:rsid w:val="00AB0A4D"/>
    <w:rsid w:val="00AB154C"/>
    <w:rsid w:val="00AB2174"/>
    <w:rsid w:val="00AB49C8"/>
    <w:rsid w:val="00AB52DF"/>
    <w:rsid w:val="00AB780E"/>
    <w:rsid w:val="00AC0C93"/>
    <w:rsid w:val="00AC0FE8"/>
    <w:rsid w:val="00AC3DA9"/>
    <w:rsid w:val="00AC52DF"/>
    <w:rsid w:val="00AC65A0"/>
    <w:rsid w:val="00AC65AA"/>
    <w:rsid w:val="00AC66A8"/>
    <w:rsid w:val="00AC6AAA"/>
    <w:rsid w:val="00AC6FB8"/>
    <w:rsid w:val="00AD0265"/>
    <w:rsid w:val="00AD0528"/>
    <w:rsid w:val="00AD10F1"/>
    <w:rsid w:val="00AD1384"/>
    <w:rsid w:val="00AD1850"/>
    <w:rsid w:val="00AD2791"/>
    <w:rsid w:val="00AD28BC"/>
    <w:rsid w:val="00AD3E65"/>
    <w:rsid w:val="00AD4DE6"/>
    <w:rsid w:val="00AD5B88"/>
    <w:rsid w:val="00AD5E93"/>
    <w:rsid w:val="00AD6CB7"/>
    <w:rsid w:val="00AD7790"/>
    <w:rsid w:val="00AD77FB"/>
    <w:rsid w:val="00AE00EA"/>
    <w:rsid w:val="00AE099A"/>
    <w:rsid w:val="00AE09CF"/>
    <w:rsid w:val="00AE1B30"/>
    <w:rsid w:val="00AE1D69"/>
    <w:rsid w:val="00AE2BE4"/>
    <w:rsid w:val="00AE2E0F"/>
    <w:rsid w:val="00AE3CDB"/>
    <w:rsid w:val="00AE4EED"/>
    <w:rsid w:val="00AE555F"/>
    <w:rsid w:val="00AE6177"/>
    <w:rsid w:val="00AE6B51"/>
    <w:rsid w:val="00AE721F"/>
    <w:rsid w:val="00AE7B11"/>
    <w:rsid w:val="00AE7CB2"/>
    <w:rsid w:val="00AF141A"/>
    <w:rsid w:val="00AF1833"/>
    <w:rsid w:val="00AF3CFB"/>
    <w:rsid w:val="00AF3D52"/>
    <w:rsid w:val="00AF448B"/>
    <w:rsid w:val="00AF46A7"/>
    <w:rsid w:val="00AF4AE1"/>
    <w:rsid w:val="00AF694A"/>
    <w:rsid w:val="00AF6E5F"/>
    <w:rsid w:val="00AF73B5"/>
    <w:rsid w:val="00AF74AC"/>
    <w:rsid w:val="00B028BD"/>
    <w:rsid w:val="00B0294C"/>
    <w:rsid w:val="00B03923"/>
    <w:rsid w:val="00B04DA1"/>
    <w:rsid w:val="00B06176"/>
    <w:rsid w:val="00B0644A"/>
    <w:rsid w:val="00B06AA0"/>
    <w:rsid w:val="00B0709C"/>
    <w:rsid w:val="00B10913"/>
    <w:rsid w:val="00B11148"/>
    <w:rsid w:val="00B11CA6"/>
    <w:rsid w:val="00B11CCF"/>
    <w:rsid w:val="00B12110"/>
    <w:rsid w:val="00B13F76"/>
    <w:rsid w:val="00B1444A"/>
    <w:rsid w:val="00B14ACD"/>
    <w:rsid w:val="00B14C1E"/>
    <w:rsid w:val="00B14DD0"/>
    <w:rsid w:val="00B1554A"/>
    <w:rsid w:val="00B15A25"/>
    <w:rsid w:val="00B17962"/>
    <w:rsid w:val="00B17D60"/>
    <w:rsid w:val="00B20856"/>
    <w:rsid w:val="00B20945"/>
    <w:rsid w:val="00B20DA6"/>
    <w:rsid w:val="00B22B27"/>
    <w:rsid w:val="00B236B5"/>
    <w:rsid w:val="00B248D0"/>
    <w:rsid w:val="00B26A23"/>
    <w:rsid w:val="00B30660"/>
    <w:rsid w:val="00B31996"/>
    <w:rsid w:val="00B33818"/>
    <w:rsid w:val="00B33A85"/>
    <w:rsid w:val="00B33BD9"/>
    <w:rsid w:val="00B343D8"/>
    <w:rsid w:val="00B3440F"/>
    <w:rsid w:val="00B36255"/>
    <w:rsid w:val="00B4252B"/>
    <w:rsid w:val="00B43B70"/>
    <w:rsid w:val="00B441D1"/>
    <w:rsid w:val="00B44D0F"/>
    <w:rsid w:val="00B45305"/>
    <w:rsid w:val="00B464BC"/>
    <w:rsid w:val="00B46D6F"/>
    <w:rsid w:val="00B47EE5"/>
    <w:rsid w:val="00B5017C"/>
    <w:rsid w:val="00B50C4F"/>
    <w:rsid w:val="00B51C83"/>
    <w:rsid w:val="00B52894"/>
    <w:rsid w:val="00B53518"/>
    <w:rsid w:val="00B54A0D"/>
    <w:rsid w:val="00B552D8"/>
    <w:rsid w:val="00B55708"/>
    <w:rsid w:val="00B57646"/>
    <w:rsid w:val="00B57E64"/>
    <w:rsid w:val="00B60C58"/>
    <w:rsid w:val="00B6197F"/>
    <w:rsid w:val="00B61C60"/>
    <w:rsid w:val="00B6241F"/>
    <w:rsid w:val="00B6251A"/>
    <w:rsid w:val="00B63109"/>
    <w:rsid w:val="00B63395"/>
    <w:rsid w:val="00B643D8"/>
    <w:rsid w:val="00B64E37"/>
    <w:rsid w:val="00B64E7C"/>
    <w:rsid w:val="00B66E33"/>
    <w:rsid w:val="00B67961"/>
    <w:rsid w:val="00B70E2A"/>
    <w:rsid w:val="00B71AC1"/>
    <w:rsid w:val="00B71B5F"/>
    <w:rsid w:val="00B72087"/>
    <w:rsid w:val="00B7324B"/>
    <w:rsid w:val="00B7369E"/>
    <w:rsid w:val="00B74CBA"/>
    <w:rsid w:val="00B75269"/>
    <w:rsid w:val="00B76DD1"/>
    <w:rsid w:val="00B770CB"/>
    <w:rsid w:val="00B77564"/>
    <w:rsid w:val="00B82357"/>
    <w:rsid w:val="00B82D00"/>
    <w:rsid w:val="00B839BB"/>
    <w:rsid w:val="00B83F99"/>
    <w:rsid w:val="00B8401C"/>
    <w:rsid w:val="00B841C8"/>
    <w:rsid w:val="00B865B2"/>
    <w:rsid w:val="00B865F6"/>
    <w:rsid w:val="00B92238"/>
    <w:rsid w:val="00B9267A"/>
    <w:rsid w:val="00B93025"/>
    <w:rsid w:val="00B93C1C"/>
    <w:rsid w:val="00B94FCC"/>
    <w:rsid w:val="00B959D4"/>
    <w:rsid w:val="00B95E9C"/>
    <w:rsid w:val="00B9768D"/>
    <w:rsid w:val="00BA0FF2"/>
    <w:rsid w:val="00BA2359"/>
    <w:rsid w:val="00BA2840"/>
    <w:rsid w:val="00BA3542"/>
    <w:rsid w:val="00BA4235"/>
    <w:rsid w:val="00BA5876"/>
    <w:rsid w:val="00BA5972"/>
    <w:rsid w:val="00BA5B89"/>
    <w:rsid w:val="00BA5D4D"/>
    <w:rsid w:val="00BA763B"/>
    <w:rsid w:val="00BB01E7"/>
    <w:rsid w:val="00BB0481"/>
    <w:rsid w:val="00BB04F6"/>
    <w:rsid w:val="00BB305B"/>
    <w:rsid w:val="00BB56CF"/>
    <w:rsid w:val="00BB5F42"/>
    <w:rsid w:val="00BB6C90"/>
    <w:rsid w:val="00BB714B"/>
    <w:rsid w:val="00BC3DEF"/>
    <w:rsid w:val="00BC3E1C"/>
    <w:rsid w:val="00BC4D28"/>
    <w:rsid w:val="00BC4DC5"/>
    <w:rsid w:val="00BC56E2"/>
    <w:rsid w:val="00BC5AB7"/>
    <w:rsid w:val="00BC5BA9"/>
    <w:rsid w:val="00BC680E"/>
    <w:rsid w:val="00BC7525"/>
    <w:rsid w:val="00BD0B9C"/>
    <w:rsid w:val="00BD0DDB"/>
    <w:rsid w:val="00BD0E68"/>
    <w:rsid w:val="00BD1985"/>
    <w:rsid w:val="00BD20CD"/>
    <w:rsid w:val="00BD2E16"/>
    <w:rsid w:val="00BD3F97"/>
    <w:rsid w:val="00BD461F"/>
    <w:rsid w:val="00BD6174"/>
    <w:rsid w:val="00BD61B9"/>
    <w:rsid w:val="00BD68CC"/>
    <w:rsid w:val="00BD7DFD"/>
    <w:rsid w:val="00BE21BB"/>
    <w:rsid w:val="00BE2C35"/>
    <w:rsid w:val="00BE2CAB"/>
    <w:rsid w:val="00BE4D50"/>
    <w:rsid w:val="00BE5243"/>
    <w:rsid w:val="00BE5BA6"/>
    <w:rsid w:val="00BE6D89"/>
    <w:rsid w:val="00BE7309"/>
    <w:rsid w:val="00BE7A5F"/>
    <w:rsid w:val="00BF283B"/>
    <w:rsid w:val="00BF2A8F"/>
    <w:rsid w:val="00BF3F9E"/>
    <w:rsid w:val="00BF4953"/>
    <w:rsid w:val="00BF5212"/>
    <w:rsid w:val="00BF7B7C"/>
    <w:rsid w:val="00C01EC4"/>
    <w:rsid w:val="00C02381"/>
    <w:rsid w:val="00C024C4"/>
    <w:rsid w:val="00C027CB"/>
    <w:rsid w:val="00C0308F"/>
    <w:rsid w:val="00C037E6"/>
    <w:rsid w:val="00C043BC"/>
    <w:rsid w:val="00C04751"/>
    <w:rsid w:val="00C060DC"/>
    <w:rsid w:val="00C07B4A"/>
    <w:rsid w:val="00C07B52"/>
    <w:rsid w:val="00C111B5"/>
    <w:rsid w:val="00C11204"/>
    <w:rsid w:val="00C117FD"/>
    <w:rsid w:val="00C11E68"/>
    <w:rsid w:val="00C11EE8"/>
    <w:rsid w:val="00C12DD3"/>
    <w:rsid w:val="00C1346F"/>
    <w:rsid w:val="00C1615B"/>
    <w:rsid w:val="00C200ED"/>
    <w:rsid w:val="00C20263"/>
    <w:rsid w:val="00C20677"/>
    <w:rsid w:val="00C2067C"/>
    <w:rsid w:val="00C20ED8"/>
    <w:rsid w:val="00C21171"/>
    <w:rsid w:val="00C22912"/>
    <w:rsid w:val="00C22CDB"/>
    <w:rsid w:val="00C2324F"/>
    <w:rsid w:val="00C23253"/>
    <w:rsid w:val="00C241EC"/>
    <w:rsid w:val="00C259E3"/>
    <w:rsid w:val="00C26003"/>
    <w:rsid w:val="00C26264"/>
    <w:rsid w:val="00C26838"/>
    <w:rsid w:val="00C27033"/>
    <w:rsid w:val="00C311A1"/>
    <w:rsid w:val="00C33C7A"/>
    <w:rsid w:val="00C4050B"/>
    <w:rsid w:val="00C42E2F"/>
    <w:rsid w:val="00C45C47"/>
    <w:rsid w:val="00C45ED0"/>
    <w:rsid w:val="00C466C0"/>
    <w:rsid w:val="00C47513"/>
    <w:rsid w:val="00C50A16"/>
    <w:rsid w:val="00C51899"/>
    <w:rsid w:val="00C51A2C"/>
    <w:rsid w:val="00C51E45"/>
    <w:rsid w:val="00C53F46"/>
    <w:rsid w:val="00C57461"/>
    <w:rsid w:val="00C601C1"/>
    <w:rsid w:val="00C60651"/>
    <w:rsid w:val="00C6131D"/>
    <w:rsid w:val="00C616AC"/>
    <w:rsid w:val="00C61BA1"/>
    <w:rsid w:val="00C64590"/>
    <w:rsid w:val="00C6490C"/>
    <w:rsid w:val="00C6542A"/>
    <w:rsid w:val="00C65D73"/>
    <w:rsid w:val="00C67281"/>
    <w:rsid w:val="00C67BFE"/>
    <w:rsid w:val="00C71289"/>
    <w:rsid w:val="00C7151E"/>
    <w:rsid w:val="00C7222D"/>
    <w:rsid w:val="00C72833"/>
    <w:rsid w:val="00C737E0"/>
    <w:rsid w:val="00C75AAB"/>
    <w:rsid w:val="00C75F3D"/>
    <w:rsid w:val="00C828B7"/>
    <w:rsid w:val="00C832E1"/>
    <w:rsid w:val="00C83B21"/>
    <w:rsid w:val="00C868CE"/>
    <w:rsid w:val="00C87DB6"/>
    <w:rsid w:val="00C91B3C"/>
    <w:rsid w:val="00C91FED"/>
    <w:rsid w:val="00C942FD"/>
    <w:rsid w:val="00C94A5C"/>
    <w:rsid w:val="00C9527F"/>
    <w:rsid w:val="00C95C33"/>
    <w:rsid w:val="00C962DC"/>
    <w:rsid w:val="00C96863"/>
    <w:rsid w:val="00C9703F"/>
    <w:rsid w:val="00CA24C3"/>
    <w:rsid w:val="00CA3766"/>
    <w:rsid w:val="00CA395B"/>
    <w:rsid w:val="00CA3B3F"/>
    <w:rsid w:val="00CA49C3"/>
    <w:rsid w:val="00CA73C5"/>
    <w:rsid w:val="00CA7E3F"/>
    <w:rsid w:val="00CB1303"/>
    <w:rsid w:val="00CB51DC"/>
    <w:rsid w:val="00CB6EC5"/>
    <w:rsid w:val="00CB70F8"/>
    <w:rsid w:val="00CC24CC"/>
    <w:rsid w:val="00CC31EA"/>
    <w:rsid w:val="00CC44A2"/>
    <w:rsid w:val="00CC4E9C"/>
    <w:rsid w:val="00CC5065"/>
    <w:rsid w:val="00CC57E9"/>
    <w:rsid w:val="00CC6690"/>
    <w:rsid w:val="00CC7882"/>
    <w:rsid w:val="00CD0091"/>
    <w:rsid w:val="00CD0656"/>
    <w:rsid w:val="00CD16EA"/>
    <w:rsid w:val="00CD3588"/>
    <w:rsid w:val="00CD3D92"/>
    <w:rsid w:val="00CD423B"/>
    <w:rsid w:val="00CD50EF"/>
    <w:rsid w:val="00CD540A"/>
    <w:rsid w:val="00CD575D"/>
    <w:rsid w:val="00CD57ED"/>
    <w:rsid w:val="00CD60B7"/>
    <w:rsid w:val="00CD616E"/>
    <w:rsid w:val="00CD67DC"/>
    <w:rsid w:val="00CD76FA"/>
    <w:rsid w:val="00CD7F82"/>
    <w:rsid w:val="00CE0A6D"/>
    <w:rsid w:val="00CE2954"/>
    <w:rsid w:val="00CE4E2E"/>
    <w:rsid w:val="00CE7A0E"/>
    <w:rsid w:val="00CE7AD7"/>
    <w:rsid w:val="00CF0F70"/>
    <w:rsid w:val="00CF1A05"/>
    <w:rsid w:val="00CF23A8"/>
    <w:rsid w:val="00CF3688"/>
    <w:rsid w:val="00CF4440"/>
    <w:rsid w:val="00CF48F8"/>
    <w:rsid w:val="00CF540D"/>
    <w:rsid w:val="00CF5AB1"/>
    <w:rsid w:val="00CF5C47"/>
    <w:rsid w:val="00CF64D7"/>
    <w:rsid w:val="00CF6F22"/>
    <w:rsid w:val="00D0056C"/>
    <w:rsid w:val="00D0128D"/>
    <w:rsid w:val="00D01CF0"/>
    <w:rsid w:val="00D02171"/>
    <w:rsid w:val="00D02DCB"/>
    <w:rsid w:val="00D02E8B"/>
    <w:rsid w:val="00D0367C"/>
    <w:rsid w:val="00D04339"/>
    <w:rsid w:val="00D045E9"/>
    <w:rsid w:val="00D04B4E"/>
    <w:rsid w:val="00D04E40"/>
    <w:rsid w:val="00D058FE"/>
    <w:rsid w:val="00D0635B"/>
    <w:rsid w:val="00D06B0F"/>
    <w:rsid w:val="00D072AF"/>
    <w:rsid w:val="00D075D9"/>
    <w:rsid w:val="00D0760A"/>
    <w:rsid w:val="00D103A2"/>
    <w:rsid w:val="00D11EBC"/>
    <w:rsid w:val="00D125AA"/>
    <w:rsid w:val="00D126B3"/>
    <w:rsid w:val="00D1455F"/>
    <w:rsid w:val="00D14CBC"/>
    <w:rsid w:val="00D16380"/>
    <w:rsid w:val="00D20232"/>
    <w:rsid w:val="00D210AC"/>
    <w:rsid w:val="00D21D96"/>
    <w:rsid w:val="00D222D7"/>
    <w:rsid w:val="00D22351"/>
    <w:rsid w:val="00D23587"/>
    <w:rsid w:val="00D242A6"/>
    <w:rsid w:val="00D2430A"/>
    <w:rsid w:val="00D25575"/>
    <w:rsid w:val="00D26765"/>
    <w:rsid w:val="00D308F0"/>
    <w:rsid w:val="00D313A0"/>
    <w:rsid w:val="00D33213"/>
    <w:rsid w:val="00D3330E"/>
    <w:rsid w:val="00D33474"/>
    <w:rsid w:val="00D34818"/>
    <w:rsid w:val="00D36109"/>
    <w:rsid w:val="00D370C0"/>
    <w:rsid w:val="00D3744F"/>
    <w:rsid w:val="00D42839"/>
    <w:rsid w:val="00D42C38"/>
    <w:rsid w:val="00D43BD0"/>
    <w:rsid w:val="00D43DA3"/>
    <w:rsid w:val="00D43F36"/>
    <w:rsid w:val="00D43F61"/>
    <w:rsid w:val="00D441F3"/>
    <w:rsid w:val="00D443DC"/>
    <w:rsid w:val="00D44556"/>
    <w:rsid w:val="00D44889"/>
    <w:rsid w:val="00D44D49"/>
    <w:rsid w:val="00D4585B"/>
    <w:rsid w:val="00D462B6"/>
    <w:rsid w:val="00D463C0"/>
    <w:rsid w:val="00D46E61"/>
    <w:rsid w:val="00D471DA"/>
    <w:rsid w:val="00D5074B"/>
    <w:rsid w:val="00D507F8"/>
    <w:rsid w:val="00D5223C"/>
    <w:rsid w:val="00D52977"/>
    <w:rsid w:val="00D54D89"/>
    <w:rsid w:val="00D5549F"/>
    <w:rsid w:val="00D55729"/>
    <w:rsid w:val="00D5700F"/>
    <w:rsid w:val="00D635D3"/>
    <w:rsid w:val="00D638B9"/>
    <w:rsid w:val="00D661D7"/>
    <w:rsid w:val="00D671EE"/>
    <w:rsid w:val="00D70A60"/>
    <w:rsid w:val="00D70B92"/>
    <w:rsid w:val="00D70C78"/>
    <w:rsid w:val="00D7227B"/>
    <w:rsid w:val="00D7295E"/>
    <w:rsid w:val="00D756C3"/>
    <w:rsid w:val="00D76B28"/>
    <w:rsid w:val="00D77B32"/>
    <w:rsid w:val="00D77C9D"/>
    <w:rsid w:val="00D80ECE"/>
    <w:rsid w:val="00D820D8"/>
    <w:rsid w:val="00D844A9"/>
    <w:rsid w:val="00D8454A"/>
    <w:rsid w:val="00D8523D"/>
    <w:rsid w:val="00D87006"/>
    <w:rsid w:val="00D87654"/>
    <w:rsid w:val="00D87C22"/>
    <w:rsid w:val="00D903EA"/>
    <w:rsid w:val="00D91253"/>
    <w:rsid w:val="00D9250C"/>
    <w:rsid w:val="00D9256F"/>
    <w:rsid w:val="00D92F00"/>
    <w:rsid w:val="00D94D88"/>
    <w:rsid w:val="00D966CE"/>
    <w:rsid w:val="00D96E09"/>
    <w:rsid w:val="00D972F7"/>
    <w:rsid w:val="00DA0DDA"/>
    <w:rsid w:val="00DA14B4"/>
    <w:rsid w:val="00DA15E7"/>
    <w:rsid w:val="00DA1709"/>
    <w:rsid w:val="00DA1DAA"/>
    <w:rsid w:val="00DA2C72"/>
    <w:rsid w:val="00DA32B7"/>
    <w:rsid w:val="00DA6B78"/>
    <w:rsid w:val="00DA7E94"/>
    <w:rsid w:val="00DB079C"/>
    <w:rsid w:val="00DB0BDB"/>
    <w:rsid w:val="00DB2581"/>
    <w:rsid w:val="00DB3D01"/>
    <w:rsid w:val="00DB4541"/>
    <w:rsid w:val="00DB479D"/>
    <w:rsid w:val="00DB4A4A"/>
    <w:rsid w:val="00DB5193"/>
    <w:rsid w:val="00DB5B8E"/>
    <w:rsid w:val="00DB64A1"/>
    <w:rsid w:val="00DC0CB7"/>
    <w:rsid w:val="00DC0E57"/>
    <w:rsid w:val="00DC1088"/>
    <w:rsid w:val="00DC11AE"/>
    <w:rsid w:val="00DC186A"/>
    <w:rsid w:val="00DC1B6A"/>
    <w:rsid w:val="00DC2AFF"/>
    <w:rsid w:val="00DC396D"/>
    <w:rsid w:val="00DC4453"/>
    <w:rsid w:val="00DC47E5"/>
    <w:rsid w:val="00DC5819"/>
    <w:rsid w:val="00DC6421"/>
    <w:rsid w:val="00DC6A40"/>
    <w:rsid w:val="00DC7FF0"/>
    <w:rsid w:val="00DD066D"/>
    <w:rsid w:val="00DD0A05"/>
    <w:rsid w:val="00DD0B31"/>
    <w:rsid w:val="00DD18E3"/>
    <w:rsid w:val="00DD21B9"/>
    <w:rsid w:val="00DD67E2"/>
    <w:rsid w:val="00DD77B4"/>
    <w:rsid w:val="00DD7ED8"/>
    <w:rsid w:val="00DE03D6"/>
    <w:rsid w:val="00DE0B5E"/>
    <w:rsid w:val="00DE1720"/>
    <w:rsid w:val="00DE1BC3"/>
    <w:rsid w:val="00DE2617"/>
    <w:rsid w:val="00DE4ED2"/>
    <w:rsid w:val="00DE694F"/>
    <w:rsid w:val="00DF26C2"/>
    <w:rsid w:val="00DF2DCF"/>
    <w:rsid w:val="00DF2FBF"/>
    <w:rsid w:val="00DF32AD"/>
    <w:rsid w:val="00DF395B"/>
    <w:rsid w:val="00DF568A"/>
    <w:rsid w:val="00DF645D"/>
    <w:rsid w:val="00DF69BE"/>
    <w:rsid w:val="00DF6D55"/>
    <w:rsid w:val="00DF71DE"/>
    <w:rsid w:val="00DF759D"/>
    <w:rsid w:val="00E00AC3"/>
    <w:rsid w:val="00E036AE"/>
    <w:rsid w:val="00E03D58"/>
    <w:rsid w:val="00E040AE"/>
    <w:rsid w:val="00E04CA4"/>
    <w:rsid w:val="00E05792"/>
    <w:rsid w:val="00E059AD"/>
    <w:rsid w:val="00E1006B"/>
    <w:rsid w:val="00E11F80"/>
    <w:rsid w:val="00E13F59"/>
    <w:rsid w:val="00E1509E"/>
    <w:rsid w:val="00E16D01"/>
    <w:rsid w:val="00E16E6A"/>
    <w:rsid w:val="00E1784A"/>
    <w:rsid w:val="00E20171"/>
    <w:rsid w:val="00E20234"/>
    <w:rsid w:val="00E2072A"/>
    <w:rsid w:val="00E23F6F"/>
    <w:rsid w:val="00E26125"/>
    <w:rsid w:val="00E266E8"/>
    <w:rsid w:val="00E2703B"/>
    <w:rsid w:val="00E274C3"/>
    <w:rsid w:val="00E3081F"/>
    <w:rsid w:val="00E30906"/>
    <w:rsid w:val="00E33929"/>
    <w:rsid w:val="00E341AE"/>
    <w:rsid w:val="00E36B27"/>
    <w:rsid w:val="00E44E3C"/>
    <w:rsid w:val="00E45957"/>
    <w:rsid w:val="00E47C13"/>
    <w:rsid w:val="00E526A2"/>
    <w:rsid w:val="00E52DD5"/>
    <w:rsid w:val="00E55B9F"/>
    <w:rsid w:val="00E56504"/>
    <w:rsid w:val="00E56712"/>
    <w:rsid w:val="00E56C9C"/>
    <w:rsid w:val="00E57C9F"/>
    <w:rsid w:val="00E60C7C"/>
    <w:rsid w:val="00E6110E"/>
    <w:rsid w:val="00E61836"/>
    <w:rsid w:val="00E63325"/>
    <w:rsid w:val="00E635B7"/>
    <w:rsid w:val="00E63990"/>
    <w:rsid w:val="00E63CFF"/>
    <w:rsid w:val="00E64DBB"/>
    <w:rsid w:val="00E65116"/>
    <w:rsid w:val="00E705B5"/>
    <w:rsid w:val="00E70A27"/>
    <w:rsid w:val="00E70AC0"/>
    <w:rsid w:val="00E71067"/>
    <w:rsid w:val="00E74AA5"/>
    <w:rsid w:val="00E75C92"/>
    <w:rsid w:val="00E76536"/>
    <w:rsid w:val="00E775D1"/>
    <w:rsid w:val="00E800EE"/>
    <w:rsid w:val="00E813CB"/>
    <w:rsid w:val="00E8196C"/>
    <w:rsid w:val="00E81B7B"/>
    <w:rsid w:val="00E821EC"/>
    <w:rsid w:val="00E83398"/>
    <w:rsid w:val="00E83426"/>
    <w:rsid w:val="00E852B8"/>
    <w:rsid w:val="00E85ACC"/>
    <w:rsid w:val="00E85D01"/>
    <w:rsid w:val="00E85DD5"/>
    <w:rsid w:val="00E86376"/>
    <w:rsid w:val="00E867C0"/>
    <w:rsid w:val="00E8768C"/>
    <w:rsid w:val="00E9323C"/>
    <w:rsid w:val="00E94C29"/>
    <w:rsid w:val="00E94CED"/>
    <w:rsid w:val="00E95368"/>
    <w:rsid w:val="00E9603F"/>
    <w:rsid w:val="00E96047"/>
    <w:rsid w:val="00E9785A"/>
    <w:rsid w:val="00EA043E"/>
    <w:rsid w:val="00EA0D0C"/>
    <w:rsid w:val="00EA0D79"/>
    <w:rsid w:val="00EA1133"/>
    <w:rsid w:val="00EA53AC"/>
    <w:rsid w:val="00EA712F"/>
    <w:rsid w:val="00EB0957"/>
    <w:rsid w:val="00EB0FEA"/>
    <w:rsid w:val="00EB2281"/>
    <w:rsid w:val="00EB4AF6"/>
    <w:rsid w:val="00EB5F0B"/>
    <w:rsid w:val="00EC054F"/>
    <w:rsid w:val="00EC1320"/>
    <w:rsid w:val="00EC2200"/>
    <w:rsid w:val="00EC2ABF"/>
    <w:rsid w:val="00EC6A6A"/>
    <w:rsid w:val="00EC6BB3"/>
    <w:rsid w:val="00ED1C75"/>
    <w:rsid w:val="00ED2FDF"/>
    <w:rsid w:val="00ED387A"/>
    <w:rsid w:val="00ED499C"/>
    <w:rsid w:val="00ED4FDD"/>
    <w:rsid w:val="00ED692F"/>
    <w:rsid w:val="00ED6B93"/>
    <w:rsid w:val="00ED7AA9"/>
    <w:rsid w:val="00EE11FF"/>
    <w:rsid w:val="00EE349E"/>
    <w:rsid w:val="00EE506E"/>
    <w:rsid w:val="00EE5B6C"/>
    <w:rsid w:val="00EE6969"/>
    <w:rsid w:val="00EE77D7"/>
    <w:rsid w:val="00EF0C6C"/>
    <w:rsid w:val="00EF13C7"/>
    <w:rsid w:val="00EF2B16"/>
    <w:rsid w:val="00EF4A5F"/>
    <w:rsid w:val="00EF4BBA"/>
    <w:rsid w:val="00EF5E56"/>
    <w:rsid w:val="00EF6FD8"/>
    <w:rsid w:val="00EF78D0"/>
    <w:rsid w:val="00F00B30"/>
    <w:rsid w:val="00F02729"/>
    <w:rsid w:val="00F03F3E"/>
    <w:rsid w:val="00F05844"/>
    <w:rsid w:val="00F06900"/>
    <w:rsid w:val="00F07226"/>
    <w:rsid w:val="00F111AC"/>
    <w:rsid w:val="00F11A1A"/>
    <w:rsid w:val="00F15117"/>
    <w:rsid w:val="00F1511E"/>
    <w:rsid w:val="00F1521E"/>
    <w:rsid w:val="00F158FB"/>
    <w:rsid w:val="00F179E6"/>
    <w:rsid w:val="00F17E2B"/>
    <w:rsid w:val="00F17EB3"/>
    <w:rsid w:val="00F2058A"/>
    <w:rsid w:val="00F20C5C"/>
    <w:rsid w:val="00F2129E"/>
    <w:rsid w:val="00F21740"/>
    <w:rsid w:val="00F22EA1"/>
    <w:rsid w:val="00F23F61"/>
    <w:rsid w:val="00F24050"/>
    <w:rsid w:val="00F24131"/>
    <w:rsid w:val="00F25240"/>
    <w:rsid w:val="00F257C8"/>
    <w:rsid w:val="00F2648F"/>
    <w:rsid w:val="00F307FB"/>
    <w:rsid w:val="00F30BD5"/>
    <w:rsid w:val="00F31527"/>
    <w:rsid w:val="00F320FE"/>
    <w:rsid w:val="00F32DBA"/>
    <w:rsid w:val="00F33B95"/>
    <w:rsid w:val="00F35354"/>
    <w:rsid w:val="00F367EB"/>
    <w:rsid w:val="00F40269"/>
    <w:rsid w:val="00F40A09"/>
    <w:rsid w:val="00F414EE"/>
    <w:rsid w:val="00F42C3F"/>
    <w:rsid w:val="00F43217"/>
    <w:rsid w:val="00F438D5"/>
    <w:rsid w:val="00F441CD"/>
    <w:rsid w:val="00F447A9"/>
    <w:rsid w:val="00F44EBF"/>
    <w:rsid w:val="00F452E0"/>
    <w:rsid w:val="00F458E9"/>
    <w:rsid w:val="00F459A3"/>
    <w:rsid w:val="00F47215"/>
    <w:rsid w:val="00F501A2"/>
    <w:rsid w:val="00F50A90"/>
    <w:rsid w:val="00F50D0A"/>
    <w:rsid w:val="00F54FDE"/>
    <w:rsid w:val="00F552E5"/>
    <w:rsid w:val="00F55305"/>
    <w:rsid w:val="00F610A5"/>
    <w:rsid w:val="00F629A5"/>
    <w:rsid w:val="00F63F66"/>
    <w:rsid w:val="00F6404A"/>
    <w:rsid w:val="00F65310"/>
    <w:rsid w:val="00F6745F"/>
    <w:rsid w:val="00F7001E"/>
    <w:rsid w:val="00F70F8A"/>
    <w:rsid w:val="00F71282"/>
    <w:rsid w:val="00F72B31"/>
    <w:rsid w:val="00F731D5"/>
    <w:rsid w:val="00F73798"/>
    <w:rsid w:val="00F742C4"/>
    <w:rsid w:val="00F744AF"/>
    <w:rsid w:val="00F76088"/>
    <w:rsid w:val="00F761DF"/>
    <w:rsid w:val="00F7625B"/>
    <w:rsid w:val="00F805D9"/>
    <w:rsid w:val="00F80ACE"/>
    <w:rsid w:val="00F811DF"/>
    <w:rsid w:val="00F8139D"/>
    <w:rsid w:val="00F82066"/>
    <w:rsid w:val="00F8289A"/>
    <w:rsid w:val="00F82A8D"/>
    <w:rsid w:val="00F82D72"/>
    <w:rsid w:val="00F84D4B"/>
    <w:rsid w:val="00F852DD"/>
    <w:rsid w:val="00F85F72"/>
    <w:rsid w:val="00F86B84"/>
    <w:rsid w:val="00F87237"/>
    <w:rsid w:val="00F90592"/>
    <w:rsid w:val="00F906AD"/>
    <w:rsid w:val="00F92D43"/>
    <w:rsid w:val="00F92E47"/>
    <w:rsid w:val="00F931CB"/>
    <w:rsid w:val="00F96B62"/>
    <w:rsid w:val="00FA00D7"/>
    <w:rsid w:val="00FA6E55"/>
    <w:rsid w:val="00FA717C"/>
    <w:rsid w:val="00FA79A8"/>
    <w:rsid w:val="00FB069E"/>
    <w:rsid w:val="00FB08A6"/>
    <w:rsid w:val="00FB32D0"/>
    <w:rsid w:val="00FB3BB0"/>
    <w:rsid w:val="00FB4174"/>
    <w:rsid w:val="00FB6296"/>
    <w:rsid w:val="00FB7743"/>
    <w:rsid w:val="00FC02B1"/>
    <w:rsid w:val="00FC08EF"/>
    <w:rsid w:val="00FC15F7"/>
    <w:rsid w:val="00FC1909"/>
    <w:rsid w:val="00FC2149"/>
    <w:rsid w:val="00FC2944"/>
    <w:rsid w:val="00FC6157"/>
    <w:rsid w:val="00FC6EA2"/>
    <w:rsid w:val="00FC7BAF"/>
    <w:rsid w:val="00FD0E6B"/>
    <w:rsid w:val="00FD18BE"/>
    <w:rsid w:val="00FD1912"/>
    <w:rsid w:val="00FE037A"/>
    <w:rsid w:val="00FE1593"/>
    <w:rsid w:val="00FE27B9"/>
    <w:rsid w:val="00FE37B1"/>
    <w:rsid w:val="00FE3937"/>
    <w:rsid w:val="00FF124E"/>
    <w:rsid w:val="00FF13C6"/>
    <w:rsid w:val="00FF24E8"/>
    <w:rsid w:val="00FF3C55"/>
    <w:rsid w:val="00FF558C"/>
    <w:rsid w:val="014419B7"/>
    <w:rsid w:val="04465D06"/>
    <w:rsid w:val="046E2B31"/>
    <w:rsid w:val="06C6C05A"/>
    <w:rsid w:val="0C59DE49"/>
    <w:rsid w:val="0CD9A8FA"/>
    <w:rsid w:val="0D85B277"/>
    <w:rsid w:val="0E54FBEB"/>
    <w:rsid w:val="138C1B05"/>
    <w:rsid w:val="17CE3901"/>
    <w:rsid w:val="18DDBABB"/>
    <w:rsid w:val="19786012"/>
    <w:rsid w:val="1BE6DD83"/>
    <w:rsid w:val="1D84BB70"/>
    <w:rsid w:val="1ED2BA4E"/>
    <w:rsid w:val="1EE40492"/>
    <w:rsid w:val="24E5B25B"/>
    <w:rsid w:val="2675A4BA"/>
    <w:rsid w:val="29C93705"/>
    <w:rsid w:val="2B3BBD10"/>
    <w:rsid w:val="2B9A4103"/>
    <w:rsid w:val="2BAC1DEA"/>
    <w:rsid w:val="2DD273A1"/>
    <w:rsid w:val="35F25B9F"/>
    <w:rsid w:val="3706D870"/>
    <w:rsid w:val="3A6619DF"/>
    <w:rsid w:val="3AD31DC2"/>
    <w:rsid w:val="42DC629A"/>
    <w:rsid w:val="4324A41B"/>
    <w:rsid w:val="4364EEB7"/>
    <w:rsid w:val="43D4EAEA"/>
    <w:rsid w:val="44DDD556"/>
    <w:rsid w:val="44F4E116"/>
    <w:rsid w:val="48A85C0D"/>
    <w:rsid w:val="50963B14"/>
    <w:rsid w:val="51D8A6EE"/>
    <w:rsid w:val="5435C71F"/>
    <w:rsid w:val="5B1B8C7E"/>
    <w:rsid w:val="60085BF1"/>
    <w:rsid w:val="6724A019"/>
    <w:rsid w:val="675CE71D"/>
    <w:rsid w:val="6E2A7D1E"/>
    <w:rsid w:val="70396D85"/>
    <w:rsid w:val="7063B69B"/>
    <w:rsid w:val="71028C01"/>
    <w:rsid w:val="7400F072"/>
    <w:rsid w:val="7C90F42D"/>
    <w:rsid w:val="7EFAF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8B75539"/>
  <w15:docId w15:val="{BCB1B0DA-80BB-44E9-9003-5AB7944E6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iPriority="39" w:unhideWhenUsed="1"/>
    <w:lsdException w:name="toc 7" w:semiHidden="1" w:uiPriority="39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F97"/>
    <w:pPr>
      <w:spacing w:before="40"/>
    </w:pPr>
    <w:rPr>
      <w:rFonts w:eastAsia="MS Mincho"/>
      <w:sz w:val="24"/>
      <w:lang w:eastAsia="zh-CN"/>
    </w:rPr>
  </w:style>
  <w:style w:type="paragraph" w:styleId="Heading1">
    <w:name w:val="heading 1"/>
    <w:basedOn w:val="Normal"/>
    <w:next w:val="Text"/>
    <w:link w:val="Heading1Char"/>
    <w:uiPriority w:val="9"/>
    <w:qFormat/>
    <w:rsid w:val="001D3D25"/>
    <w:pPr>
      <w:keepNext/>
      <w:keepLines/>
      <w:pageBreakBefore/>
      <w:spacing w:before="0" w:after="120"/>
      <w:outlineLvl w:val="0"/>
    </w:pPr>
    <w:rPr>
      <w:rFonts w:asciiTheme="minorHAnsi" w:eastAsia="MS Gothic" w:hAnsiTheme="minorHAnsi" w:cstheme="minorHAnsi"/>
      <w:b/>
      <w:sz w:val="28"/>
      <w:lang w:val="en-GB"/>
    </w:rPr>
  </w:style>
  <w:style w:type="paragraph" w:styleId="Heading2">
    <w:name w:val="heading 2"/>
    <w:basedOn w:val="Normal"/>
    <w:next w:val="Text"/>
    <w:link w:val="Heading2Char"/>
    <w:qFormat/>
    <w:rsid w:val="001D3D25"/>
    <w:pPr>
      <w:keepNext/>
      <w:keepLines/>
      <w:spacing w:before="240"/>
      <w:outlineLvl w:val="1"/>
    </w:pPr>
    <w:rPr>
      <w:rFonts w:asciiTheme="minorHAnsi" w:eastAsia="MS Gothic" w:hAnsiTheme="minorHAnsi" w:cstheme="minorHAnsi"/>
      <w:b/>
      <w:i/>
      <w:iCs/>
      <w:szCs w:val="18"/>
      <w:lang w:val="en-GB"/>
    </w:rPr>
  </w:style>
  <w:style w:type="paragraph" w:styleId="Heading3">
    <w:name w:val="heading 3"/>
    <w:basedOn w:val="Normal"/>
    <w:next w:val="Text"/>
    <w:qFormat/>
    <w:rsid w:val="00172F97"/>
    <w:pPr>
      <w:keepNext/>
      <w:keepLines/>
      <w:numPr>
        <w:ilvl w:val="2"/>
        <w:numId w:val="4"/>
      </w:numPr>
      <w:spacing w:before="240"/>
      <w:ind w:left="1009" w:hanging="1009"/>
      <w:outlineLvl w:val="2"/>
    </w:pPr>
    <w:rPr>
      <w:rFonts w:ascii="Arial" w:eastAsia="MS Gothic" w:hAnsi="Arial" w:cs="Arial"/>
      <w:b/>
    </w:rPr>
  </w:style>
  <w:style w:type="paragraph" w:styleId="Heading4">
    <w:name w:val="heading 4"/>
    <w:basedOn w:val="Normal"/>
    <w:next w:val="Text"/>
    <w:qFormat/>
    <w:rsid w:val="00172F97"/>
    <w:pPr>
      <w:keepNext/>
      <w:keepLines/>
      <w:numPr>
        <w:ilvl w:val="3"/>
        <w:numId w:val="4"/>
      </w:numPr>
      <w:spacing w:before="240"/>
      <w:ind w:left="1009" w:hanging="1009"/>
      <w:outlineLvl w:val="3"/>
    </w:pPr>
    <w:rPr>
      <w:rFonts w:ascii="Arial" w:eastAsia="MS Gothic" w:hAnsi="Arial" w:cs="Arial"/>
      <w:b/>
    </w:rPr>
  </w:style>
  <w:style w:type="paragraph" w:styleId="Heading5">
    <w:name w:val="heading 5"/>
    <w:basedOn w:val="Heading4"/>
    <w:next w:val="Text"/>
    <w:qFormat/>
    <w:rsid w:val="00172F97"/>
    <w:pPr>
      <w:numPr>
        <w:ilvl w:val="4"/>
      </w:numPr>
      <w:outlineLvl w:val="4"/>
    </w:pPr>
    <w:rPr>
      <w:b w:val="0"/>
    </w:rPr>
  </w:style>
  <w:style w:type="paragraph" w:styleId="Heading6">
    <w:name w:val="heading 6"/>
    <w:basedOn w:val="Normal"/>
    <w:next w:val="Text"/>
    <w:link w:val="Heading6Char"/>
    <w:qFormat/>
    <w:rsid w:val="00172F97"/>
    <w:pPr>
      <w:keepNext/>
      <w:keepLines/>
      <w:spacing w:before="240" w:after="60"/>
      <w:ind w:left="1701" w:hanging="1701"/>
      <w:outlineLvl w:val="5"/>
    </w:pPr>
    <w:rPr>
      <w:rFonts w:ascii="Arial" w:eastAsia="MS Gothic" w:hAnsi="Arial" w:cs="Arial"/>
      <w:b/>
      <w:sz w:val="22"/>
    </w:rPr>
  </w:style>
  <w:style w:type="paragraph" w:styleId="Heading7">
    <w:name w:val="heading 7"/>
    <w:basedOn w:val="Normal"/>
    <w:next w:val="Text"/>
    <w:qFormat/>
    <w:rsid w:val="00172F97"/>
    <w:pPr>
      <w:keepNext/>
      <w:keepLines/>
      <w:spacing w:before="240" w:after="60"/>
      <w:ind w:left="1701" w:hanging="1701"/>
      <w:outlineLvl w:val="6"/>
    </w:pPr>
    <w:rPr>
      <w:rFonts w:ascii="Arial" w:eastAsia="MS Gothic" w:hAnsi="Arial" w:cs="Arial"/>
      <w:b/>
      <w:sz w:val="22"/>
    </w:rPr>
  </w:style>
  <w:style w:type="paragraph" w:styleId="Heading8">
    <w:name w:val="heading 8"/>
    <w:basedOn w:val="Normal"/>
    <w:next w:val="Normal"/>
    <w:qFormat/>
    <w:rsid w:val="00172F97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rsid w:val="00172F9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aliases w:val="Graphic,Graphic Char Char,Graphic Char Char Char Char Char,Graphic Char Char Char Char Char Char Char C,notic,Text_10394,non tochic,JP Body Text,Italic,graphics,JP Body Text Char,Graphic + Bold,Text_20957"/>
    <w:basedOn w:val="Normal"/>
    <w:link w:val="TextChar1"/>
    <w:qFormat/>
    <w:rsid w:val="00172F97"/>
    <w:pPr>
      <w:spacing w:before="120"/>
      <w:jc w:val="both"/>
    </w:pPr>
  </w:style>
  <w:style w:type="paragraph" w:customStyle="1" w:styleId="Authors">
    <w:name w:val="Authors"/>
    <w:basedOn w:val="Normal"/>
    <w:rsid w:val="00172F97"/>
    <w:pPr>
      <w:keepNext/>
      <w:spacing w:before="240"/>
    </w:pPr>
    <w:rPr>
      <w:rFonts w:ascii="Arial" w:eastAsia="MS Gothic" w:hAnsi="Arial" w:cs="Arial"/>
    </w:rPr>
  </w:style>
  <w:style w:type="paragraph" w:customStyle="1" w:styleId="Compound">
    <w:name w:val="Compound"/>
    <w:basedOn w:val="Normal"/>
    <w:rsid w:val="00172F97"/>
    <w:pPr>
      <w:keepNext/>
      <w:spacing w:before="720"/>
      <w:jc w:val="center"/>
    </w:pPr>
    <w:rPr>
      <w:rFonts w:ascii="Arial" w:eastAsia="MS Gothic" w:hAnsi="Arial" w:cs="Arial"/>
      <w:sz w:val="32"/>
    </w:rPr>
  </w:style>
  <w:style w:type="paragraph" w:customStyle="1" w:styleId="Dedicatednumber">
    <w:name w:val="Dedicatednumber"/>
    <w:basedOn w:val="Normal"/>
    <w:rsid w:val="00172F97"/>
    <w:pPr>
      <w:keepNext/>
      <w:spacing w:before="720"/>
      <w:jc w:val="center"/>
    </w:pPr>
    <w:rPr>
      <w:rFonts w:ascii="Arial" w:eastAsia="MS Gothic" w:hAnsi="Arial" w:cs="Arial"/>
      <w:sz w:val="28"/>
    </w:rPr>
  </w:style>
  <w:style w:type="paragraph" w:customStyle="1" w:styleId="Department">
    <w:name w:val="Department"/>
    <w:basedOn w:val="Normal"/>
    <w:link w:val="DepartmentChar"/>
    <w:rsid w:val="00172F97"/>
    <w:pPr>
      <w:keepNext/>
      <w:spacing w:before="360"/>
      <w:jc w:val="center"/>
    </w:pPr>
    <w:rPr>
      <w:rFonts w:ascii="Arial" w:eastAsia="MS Gothic" w:hAnsi="Arial" w:cs="Arial"/>
      <w:sz w:val="28"/>
    </w:rPr>
  </w:style>
  <w:style w:type="paragraph" w:customStyle="1" w:styleId="Docstatus">
    <w:name w:val="Docstatus"/>
    <w:basedOn w:val="Normal"/>
    <w:rsid w:val="00172F97"/>
    <w:pPr>
      <w:keepNext/>
      <w:spacing w:before="240"/>
    </w:pPr>
    <w:rPr>
      <w:rFonts w:ascii="Arial" w:eastAsia="MS Gothic" w:hAnsi="Arial" w:cs="Arial"/>
    </w:rPr>
  </w:style>
  <w:style w:type="paragraph" w:customStyle="1" w:styleId="Doctype">
    <w:name w:val="Doctype"/>
    <w:basedOn w:val="Dedicatednumber"/>
    <w:rsid w:val="00172F97"/>
    <w:pPr>
      <w:spacing w:before="240"/>
      <w:jc w:val="left"/>
    </w:pPr>
    <w:rPr>
      <w:sz w:val="24"/>
    </w:rPr>
  </w:style>
  <w:style w:type="paragraph" w:customStyle="1" w:styleId="Firstpageinfo">
    <w:name w:val="Firstpageinfo"/>
    <w:basedOn w:val="Heading5"/>
    <w:link w:val="FirstpageinfoChar"/>
    <w:rsid w:val="00172F97"/>
    <w:pPr>
      <w:numPr>
        <w:ilvl w:val="0"/>
        <w:numId w:val="0"/>
      </w:numPr>
      <w:outlineLvl w:val="9"/>
    </w:pPr>
  </w:style>
  <w:style w:type="paragraph" w:styleId="Header">
    <w:name w:val="header"/>
    <w:basedOn w:val="Normal"/>
    <w:link w:val="HeaderChar"/>
    <w:rsid w:val="00172F97"/>
    <w:pPr>
      <w:widowControl w:val="0"/>
      <w:tabs>
        <w:tab w:val="center" w:pos="4542"/>
        <w:tab w:val="right" w:pos="9078"/>
      </w:tabs>
    </w:pPr>
    <w:rPr>
      <w:rFonts w:ascii="Arial" w:eastAsia="MS Gothic" w:hAnsi="Arial" w:cs="Arial"/>
      <w:sz w:val="20"/>
    </w:rPr>
  </w:style>
  <w:style w:type="paragraph" w:customStyle="1" w:styleId="Propertystatement">
    <w:name w:val="Propertystatement"/>
    <w:basedOn w:val="Numberofpages"/>
    <w:rsid w:val="00172F97"/>
    <w:pPr>
      <w:keepNext w:val="0"/>
      <w:spacing w:before="1200"/>
      <w:jc w:val="center"/>
    </w:pPr>
    <w:rPr>
      <w:sz w:val="20"/>
    </w:rPr>
  </w:style>
  <w:style w:type="paragraph" w:customStyle="1" w:styleId="Releasedate">
    <w:name w:val="Releasedate"/>
    <w:basedOn w:val="Docstatus"/>
    <w:rsid w:val="00172F97"/>
  </w:style>
  <w:style w:type="paragraph" w:styleId="Title">
    <w:name w:val="Title"/>
    <w:basedOn w:val="Normal"/>
    <w:link w:val="TitleChar"/>
    <w:qFormat/>
    <w:rsid w:val="00172F97"/>
    <w:pPr>
      <w:keepNext/>
      <w:spacing w:before="720" w:after="1320"/>
      <w:jc w:val="center"/>
    </w:pPr>
    <w:rPr>
      <w:rFonts w:ascii="Arial" w:eastAsia="MS Gothic" w:hAnsi="Arial" w:cs="Arial"/>
      <w:b/>
      <w:sz w:val="32"/>
    </w:rPr>
  </w:style>
  <w:style w:type="numbering" w:styleId="111111">
    <w:name w:val="Outline List 2"/>
    <w:basedOn w:val="NoList"/>
    <w:semiHidden/>
    <w:rsid w:val="00172F97"/>
    <w:pPr>
      <w:numPr>
        <w:numId w:val="1"/>
      </w:numPr>
    </w:pPr>
  </w:style>
  <w:style w:type="numbering" w:styleId="1ai">
    <w:name w:val="Outline List 1"/>
    <w:basedOn w:val="NoList"/>
    <w:semiHidden/>
    <w:rsid w:val="00172F97"/>
    <w:pPr>
      <w:numPr>
        <w:numId w:val="2"/>
      </w:numPr>
    </w:pPr>
  </w:style>
  <w:style w:type="numbering" w:styleId="ArticleSection">
    <w:name w:val="Outline List 3"/>
    <w:basedOn w:val="NoList"/>
    <w:semiHidden/>
    <w:rsid w:val="00172F97"/>
    <w:pPr>
      <w:numPr>
        <w:numId w:val="3"/>
      </w:numPr>
    </w:pPr>
  </w:style>
  <w:style w:type="paragraph" w:customStyle="1" w:styleId="BalloonText1">
    <w:name w:val="Balloon Text1"/>
    <w:basedOn w:val="Normal"/>
    <w:semiHidden/>
    <w:rsid w:val="00172F97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semiHidden/>
    <w:rsid w:val="00172F97"/>
    <w:pPr>
      <w:spacing w:after="120"/>
      <w:ind w:left="1440" w:right="1440"/>
    </w:pPr>
  </w:style>
  <w:style w:type="paragraph" w:styleId="BodyText">
    <w:name w:val="Body Text"/>
    <w:basedOn w:val="Normal"/>
    <w:semiHidden/>
    <w:rsid w:val="00172F97"/>
    <w:pPr>
      <w:spacing w:after="120"/>
    </w:pPr>
  </w:style>
  <w:style w:type="paragraph" w:styleId="BodyText2">
    <w:name w:val="Body Text 2"/>
    <w:basedOn w:val="Normal"/>
    <w:semiHidden/>
    <w:rsid w:val="00172F97"/>
    <w:pPr>
      <w:spacing w:after="120" w:line="480" w:lineRule="auto"/>
    </w:pPr>
  </w:style>
  <w:style w:type="paragraph" w:styleId="BodyText3">
    <w:name w:val="Body Text 3"/>
    <w:basedOn w:val="Normal"/>
    <w:semiHidden/>
    <w:rsid w:val="00172F97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172F97"/>
    <w:pPr>
      <w:ind w:firstLine="210"/>
    </w:pPr>
  </w:style>
  <w:style w:type="paragraph" w:styleId="BodyTextIndent">
    <w:name w:val="Body Text Indent"/>
    <w:basedOn w:val="Normal"/>
    <w:semiHidden/>
    <w:rsid w:val="00172F97"/>
    <w:pPr>
      <w:spacing w:after="120"/>
      <w:ind w:left="360"/>
    </w:pPr>
  </w:style>
  <w:style w:type="paragraph" w:styleId="BodyTextFirstIndent2">
    <w:name w:val="Body Text First Indent 2"/>
    <w:basedOn w:val="BodyTextIndent"/>
    <w:semiHidden/>
    <w:rsid w:val="00172F97"/>
    <w:pPr>
      <w:ind w:firstLine="210"/>
    </w:pPr>
  </w:style>
  <w:style w:type="paragraph" w:styleId="BodyTextIndent2">
    <w:name w:val="Body Text Indent 2"/>
    <w:basedOn w:val="Normal"/>
    <w:semiHidden/>
    <w:rsid w:val="00172F97"/>
    <w:pPr>
      <w:spacing w:after="120" w:line="480" w:lineRule="auto"/>
      <w:ind w:left="360"/>
    </w:pPr>
  </w:style>
  <w:style w:type="paragraph" w:styleId="BodyTextIndent3">
    <w:name w:val="Body Text Indent 3"/>
    <w:basedOn w:val="Normal"/>
    <w:semiHidden/>
    <w:rsid w:val="00172F97"/>
    <w:pPr>
      <w:spacing w:after="120"/>
      <w:ind w:left="360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8820C1"/>
    <w:pPr>
      <w:keepNext/>
      <w:spacing w:before="240" w:after="120"/>
      <w:jc w:val="center"/>
    </w:pPr>
    <w:rPr>
      <w:rFonts w:asciiTheme="minorHAnsi" w:hAnsiTheme="minorHAnsi" w:cstheme="minorHAnsi"/>
      <w:b/>
      <w:bCs/>
      <w:szCs w:val="24"/>
    </w:rPr>
  </w:style>
  <w:style w:type="paragraph" w:styleId="Closing">
    <w:name w:val="Closing"/>
    <w:basedOn w:val="Normal"/>
    <w:semiHidden/>
    <w:rsid w:val="00172F97"/>
    <w:pPr>
      <w:ind w:left="4320"/>
    </w:pPr>
  </w:style>
  <w:style w:type="paragraph" w:customStyle="1" w:styleId="Comment">
    <w:name w:val="Comment"/>
    <w:basedOn w:val="Normal"/>
    <w:next w:val="Text"/>
    <w:link w:val="CommentChar"/>
    <w:rsid w:val="00172F97"/>
    <w:pPr>
      <w:spacing w:before="120"/>
      <w:jc w:val="both"/>
    </w:pPr>
    <w:rPr>
      <w:i/>
      <w:color w:val="BF30B5"/>
      <w:szCs w:val="24"/>
    </w:rPr>
  </w:style>
  <w:style w:type="character" w:styleId="CommentReference">
    <w:name w:val="annotation reference"/>
    <w:uiPriority w:val="99"/>
    <w:rsid w:val="00172F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72F97"/>
    <w:rPr>
      <w:sz w:val="20"/>
    </w:rPr>
  </w:style>
  <w:style w:type="paragraph" w:customStyle="1" w:styleId="CommentSubject1">
    <w:name w:val="Comment Subject1"/>
    <w:basedOn w:val="CommentText"/>
    <w:next w:val="CommentText"/>
    <w:semiHidden/>
    <w:rsid w:val="00172F97"/>
    <w:rPr>
      <w:b/>
      <w:bCs/>
    </w:rPr>
  </w:style>
  <w:style w:type="paragraph" w:styleId="Date">
    <w:name w:val="Date"/>
    <w:basedOn w:val="Normal"/>
    <w:next w:val="Normal"/>
    <w:semiHidden/>
    <w:rsid w:val="00172F97"/>
  </w:style>
  <w:style w:type="paragraph" w:styleId="DocumentMap">
    <w:name w:val="Document Map"/>
    <w:basedOn w:val="Normal"/>
    <w:semiHidden/>
    <w:rsid w:val="00172F97"/>
    <w:pPr>
      <w:shd w:val="clear" w:color="auto" w:fill="000080"/>
    </w:pPr>
    <w:rPr>
      <w:rFonts w:ascii="Tahoma" w:hAnsi="Tahoma" w:cs="Tahoma"/>
      <w:sz w:val="20"/>
    </w:rPr>
  </w:style>
  <w:style w:type="paragraph" w:styleId="E-mailSignature">
    <w:name w:val="E-mail Signature"/>
    <w:basedOn w:val="Normal"/>
    <w:semiHidden/>
    <w:rsid w:val="00172F97"/>
  </w:style>
  <w:style w:type="character" w:styleId="Emphasis">
    <w:name w:val="Emphasis"/>
    <w:uiPriority w:val="20"/>
    <w:qFormat/>
    <w:rsid w:val="00172F97"/>
    <w:rPr>
      <w:i/>
      <w:iCs/>
    </w:rPr>
  </w:style>
  <w:style w:type="character" w:styleId="EndnoteReference">
    <w:name w:val="endnote reference"/>
    <w:semiHidden/>
    <w:rsid w:val="00172F97"/>
    <w:rPr>
      <w:vertAlign w:val="baseline"/>
    </w:rPr>
  </w:style>
  <w:style w:type="paragraph" w:styleId="EndnoteText">
    <w:name w:val="endnote text"/>
    <w:basedOn w:val="Normal"/>
    <w:semiHidden/>
    <w:rsid w:val="00172F97"/>
    <w:pPr>
      <w:spacing w:before="80" w:after="60"/>
      <w:ind w:left="567" w:hanging="567"/>
    </w:pPr>
  </w:style>
  <w:style w:type="paragraph" w:styleId="EnvelopeAddress">
    <w:name w:val="envelope address"/>
    <w:basedOn w:val="Normal"/>
    <w:semiHidden/>
    <w:rsid w:val="00172F97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Cs w:val="24"/>
    </w:rPr>
  </w:style>
  <w:style w:type="paragraph" w:styleId="EnvelopeReturn">
    <w:name w:val="envelope return"/>
    <w:basedOn w:val="Normal"/>
    <w:semiHidden/>
    <w:rsid w:val="00172F97"/>
    <w:rPr>
      <w:rFonts w:ascii="Arial" w:hAnsi="Arial" w:cs="Arial"/>
      <w:sz w:val="20"/>
    </w:rPr>
  </w:style>
  <w:style w:type="character" w:styleId="FollowedHyperlink">
    <w:name w:val="FollowedHyperlink"/>
    <w:uiPriority w:val="99"/>
    <w:semiHidden/>
    <w:rsid w:val="00172F97"/>
    <w:rPr>
      <w:color w:val="0000FF"/>
      <w:u w:val="single"/>
    </w:rPr>
  </w:style>
  <w:style w:type="paragraph" w:styleId="Footer">
    <w:name w:val="footer"/>
    <w:basedOn w:val="Header"/>
    <w:link w:val="FooterChar"/>
    <w:uiPriority w:val="99"/>
    <w:rsid w:val="00172F97"/>
  </w:style>
  <w:style w:type="character" w:styleId="FootnoteReference">
    <w:name w:val="footnote reference"/>
    <w:semiHidden/>
    <w:rsid w:val="00172F97"/>
    <w:rPr>
      <w:vertAlign w:val="superscript"/>
    </w:rPr>
  </w:style>
  <w:style w:type="paragraph" w:styleId="FootnoteText">
    <w:name w:val="footnote text"/>
    <w:basedOn w:val="Normal"/>
    <w:semiHidden/>
    <w:rsid w:val="00172F97"/>
    <w:rPr>
      <w:sz w:val="20"/>
    </w:rPr>
  </w:style>
  <w:style w:type="character" w:styleId="HTMLAcronym">
    <w:name w:val="HTML Acronym"/>
    <w:basedOn w:val="DefaultParagraphFont"/>
    <w:semiHidden/>
    <w:rsid w:val="00172F97"/>
  </w:style>
  <w:style w:type="paragraph" w:styleId="HTMLAddress">
    <w:name w:val="HTML Address"/>
    <w:basedOn w:val="Normal"/>
    <w:semiHidden/>
    <w:rsid w:val="00172F97"/>
    <w:rPr>
      <w:i/>
      <w:iCs/>
    </w:rPr>
  </w:style>
  <w:style w:type="character" w:styleId="HTMLCite">
    <w:name w:val="HTML Cite"/>
    <w:semiHidden/>
    <w:rsid w:val="00172F97"/>
    <w:rPr>
      <w:i/>
      <w:iCs/>
    </w:rPr>
  </w:style>
  <w:style w:type="character" w:styleId="HTMLCode">
    <w:name w:val="HTML Code"/>
    <w:semiHidden/>
    <w:rsid w:val="00172F97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172F97"/>
    <w:rPr>
      <w:i/>
      <w:iCs/>
    </w:rPr>
  </w:style>
  <w:style w:type="character" w:styleId="HTMLKeyboard">
    <w:name w:val="HTML Keyboard"/>
    <w:semiHidden/>
    <w:rsid w:val="00172F97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172F97"/>
    <w:rPr>
      <w:rFonts w:ascii="Courier New" w:hAnsi="Courier New" w:cs="Courier New"/>
      <w:sz w:val="20"/>
    </w:rPr>
  </w:style>
  <w:style w:type="character" w:styleId="HTMLSample">
    <w:name w:val="HTML Sample"/>
    <w:semiHidden/>
    <w:rsid w:val="00172F97"/>
    <w:rPr>
      <w:rFonts w:ascii="Courier New" w:hAnsi="Courier New" w:cs="Courier New"/>
    </w:rPr>
  </w:style>
  <w:style w:type="character" w:styleId="HTMLTypewriter">
    <w:name w:val="HTML Typewriter"/>
    <w:semiHidden/>
    <w:rsid w:val="00172F97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172F97"/>
    <w:rPr>
      <w:i/>
      <w:iCs/>
    </w:rPr>
  </w:style>
  <w:style w:type="character" w:styleId="Hyperlink">
    <w:name w:val="Hyperlink"/>
    <w:uiPriority w:val="99"/>
    <w:rsid w:val="00172F97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rsid w:val="00172F97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172F97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172F97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172F97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172F97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172F97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172F97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172F97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172F97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172F97"/>
    <w:rPr>
      <w:rFonts w:ascii="Arial" w:hAnsi="Arial" w:cs="Arial"/>
      <w:b/>
      <w:bCs/>
    </w:rPr>
  </w:style>
  <w:style w:type="paragraph" w:customStyle="1" w:styleId="Nottoc-headings">
    <w:name w:val="Not toc-headings"/>
    <w:basedOn w:val="Normal"/>
    <w:next w:val="Text"/>
    <w:rsid w:val="00172F97"/>
    <w:pPr>
      <w:keepNext/>
      <w:keepLines/>
      <w:spacing w:before="240" w:after="60"/>
    </w:pPr>
    <w:rPr>
      <w:rFonts w:ascii="Arial" w:eastAsia="MS Gothic" w:hAnsi="Arial" w:cs="Arial"/>
      <w:b/>
      <w:szCs w:val="24"/>
    </w:rPr>
  </w:style>
  <w:style w:type="paragraph" w:customStyle="1" w:styleId="Table">
    <w:name w:val="Table"/>
    <w:basedOn w:val="Nottoc-headings"/>
    <w:link w:val="TableChar"/>
    <w:rsid w:val="00172F97"/>
    <w:pPr>
      <w:keepNext w:val="0"/>
      <w:tabs>
        <w:tab w:val="left" w:pos="284"/>
      </w:tabs>
      <w:spacing w:before="40" w:after="20"/>
    </w:pPr>
    <w:rPr>
      <w:rFonts w:eastAsia="MS Mincho"/>
      <w:b w:val="0"/>
      <w:sz w:val="20"/>
    </w:rPr>
  </w:style>
  <w:style w:type="paragraph" w:customStyle="1" w:styleId="JPTable">
    <w:name w:val="JP Table"/>
    <w:basedOn w:val="Table"/>
    <w:rsid w:val="00172F97"/>
    <w:rPr>
      <w:rFonts w:ascii="Times New Roman" w:hAnsi="Times New Roman"/>
      <w:sz w:val="18"/>
      <w:szCs w:val="18"/>
    </w:rPr>
  </w:style>
  <w:style w:type="paragraph" w:customStyle="1" w:styleId="JPLegend">
    <w:name w:val="JP Legend"/>
    <w:basedOn w:val="JPTable"/>
    <w:rsid w:val="00172F97"/>
  </w:style>
  <w:style w:type="paragraph" w:customStyle="1" w:styleId="Listlevel1">
    <w:name w:val="List level 1"/>
    <w:basedOn w:val="Normal"/>
    <w:rsid w:val="00172F97"/>
    <w:pPr>
      <w:ind w:left="425" w:hanging="425"/>
    </w:pPr>
  </w:style>
  <w:style w:type="paragraph" w:customStyle="1" w:styleId="JPListlevel1">
    <w:name w:val="JP List level 1"/>
    <w:basedOn w:val="Listlevel1"/>
    <w:rsid w:val="00172F97"/>
    <w:pPr>
      <w:spacing w:before="0" w:line="360" w:lineRule="atLeast"/>
    </w:pPr>
    <w:rPr>
      <w:sz w:val="21"/>
      <w:szCs w:val="21"/>
    </w:rPr>
  </w:style>
  <w:style w:type="paragraph" w:customStyle="1" w:styleId="Listlevel2">
    <w:name w:val="List level 2"/>
    <w:basedOn w:val="Listlevel1"/>
    <w:rsid w:val="00172F97"/>
    <w:pPr>
      <w:ind w:left="850"/>
    </w:pPr>
  </w:style>
  <w:style w:type="paragraph" w:customStyle="1" w:styleId="JPListlevel2">
    <w:name w:val="JP List level 2"/>
    <w:basedOn w:val="Listlevel2"/>
    <w:rsid w:val="00172F97"/>
    <w:pPr>
      <w:spacing w:before="0" w:line="360" w:lineRule="atLeast"/>
    </w:pPr>
    <w:rPr>
      <w:sz w:val="21"/>
      <w:szCs w:val="21"/>
    </w:rPr>
  </w:style>
  <w:style w:type="paragraph" w:customStyle="1" w:styleId="Listlevel3">
    <w:name w:val="List level 3"/>
    <w:basedOn w:val="Listlevel2"/>
    <w:rsid w:val="00172F97"/>
    <w:pPr>
      <w:ind w:left="1296" w:hanging="432"/>
    </w:pPr>
  </w:style>
  <w:style w:type="paragraph" w:customStyle="1" w:styleId="JPListlevel3">
    <w:name w:val="JP List level 3"/>
    <w:basedOn w:val="Listlevel3"/>
    <w:rsid w:val="00172F97"/>
    <w:pPr>
      <w:spacing w:before="0" w:line="360" w:lineRule="atLeast"/>
      <w:ind w:left="1293" w:hanging="431"/>
    </w:pPr>
    <w:rPr>
      <w:sz w:val="21"/>
      <w:szCs w:val="21"/>
    </w:rPr>
  </w:style>
  <w:style w:type="paragraph" w:customStyle="1" w:styleId="JPnottoc-headings">
    <w:name w:val="JP not toc-headings"/>
    <w:basedOn w:val="Nottoc-headings"/>
    <w:next w:val="JPText"/>
    <w:rsid w:val="00172F97"/>
    <w:rPr>
      <w:sz w:val="21"/>
    </w:rPr>
  </w:style>
  <w:style w:type="paragraph" w:customStyle="1" w:styleId="Reference">
    <w:name w:val="Reference"/>
    <w:basedOn w:val="Normal"/>
    <w:rsid w:val="00172F97"/>
    <w:pPr>
      <w:spacing w:before="80" w:after="60"/>
    </w:pPr>
  </w:style>
  <w:style w:type="paragraph" w:customStyle="1" w:styleId="JPReference">
    <w:name w:val="JP Reference"/>
    <w:basedOn w:val="Reference"/>
    <w:rsid w:val="00172F97"/>
    <w:rPr>
      <w:sz w:val="21"/>
      <w:szCs w:val="21"/>
    </w:rPr>
  </w:style>
  <w:style w:type="paragraph" w:customStyle="1" w:styleId="SAStext">
    <w:name w:val="SAS text"/>
    <w:rsid w:val="00172F97"/>
    <w:rPr>
      <w:rFonts w:ascii="Courier New" w:eastAsia="MS Mincho" w:hAnsi="Courier New" w:cs="Courier New"/>
      <w:spacing w:val="-10"/>
      <w:lang w:eastAsia="zh-CN"/>
    </w:rPr>
  </w:style>
  <w:style w:type="paragraph" w:customStyle="1" w:styleId="JPSAStext">
    <w:name w:val="JP SAS text"/>
    <w:basedOn w:val="SAStext"/>
    <w:rsid w:val="00172F97"/>
    <w:rPr>
      <w:sz w:val="18"/>
      <w:szCs w:val="18"/>
    </w:rPr>
  </w:style>
  <w:style w:type="paragraph" w:customStyle="1" w:styleId="JPText">
    <w:name w:val="JP Text"/>
    <w:basedOn w:val="Text"/>
    <w:rsid w:val="00172F97"/>
    <w:pPr>
      <w:spacing w:before="0" w:line="360" w:lineRule="atLeast"/>
      <w:ind w:firstLineChars="100" w:firstLine="100"/>
    </w:pPr>
    <w:rPr>
      <w:sz w:val="21"/>
      <w:szCs w:val="21"/>
    </w:rPr>
  </w:style>
  <w:style w:type="paragraph" w:customStyle="1" w:styleId="Legend">
    <w:name w:val="Legend"/>
    <w:basedOn w:val="Table"/>
    <w:rsid w:val="00172F97"/>
  </w:style>
  <w:style w:type="character" w:styleId="LineNumber">
    <w:name w:val="line number"/>
    <w:basedOn w:val="DefaultParagraphFont"/>
    <w:semiHidden/>
    <w:rsid w:val="00172F97"/>
  </w:style>
  <w:style w:type="paragraph" w:styleId="List">
    <w:name w:val="List"/>
    <w:basedOn w:val="Normal"/>
    <w:semiHidden/>
    <w:rsid w:val="00172F97"/>
    <w:pPr>
      <w:ind w:left="360" w:hanging="360"/>
    </w:pPr>
  </w:style>
  <w:style w:type="paragraph" w:styleId="List2">
    <w:name w:val="List 2"/>
    <w:basedOn w:val="Normal"/>
    <w:semiHidden/>
    <w:rsid w:val="00172F97"/>
    <w:pPr>
      <w:ind w:left="720" w:hanging="360"/>
    </w:pPr>
  </w:style>
  <w:style w:type="paragraph" w:styleId="List3">
    <w:name w:val="List 3"/>
    <w:basedOn w:val="Normal"/>
    <w:semiHidden/>
    <w:rsid w:val="00172F97"/>
    <w:pPr>
      <w:ind w:left="1080" w:hanging="360"/>
    </w:pPr>
  </w:style>
  <w:style w:type="paragraph" w:styleId="List4">
    <w:name w:val="List 4"/>
    <w:basedOn w:val="Normal"/>
    <w:semiHidden/>
    <w:rsid w:val="00172F97"/>
    <w:pPr>
      <w:ind w:left="1440" w:hanging="360"/>
    </w:pPr>
  </w:style>
  <w:style w:type="paragraph" w:styleId="List5">
    <w:name w:val="List 5"/>
    <w:basedOn w:val="Normal"/>
    <w:semiHidden/>
    <w:rsid w:val="00172F97"/>
    <w:pPr>
      <w:ind w:left="1800" w:hanging="360"/>
    </w:pPr>
  </w:style>
  <w:style w:type="paragraph" w:styleId="ListBullet">
    <w:name w:val="List Bullet"/>
    <w:basedOn w:val="Normal"/>
    <w:autoRedefine/>
    <w:semiHidden/>
    <w:rsid w:val="00172F97"/>
  </w:style>
  <w:style w:type="paragraph" w:styleId="ListBullet2">
    <w:name w:val="List Bullet 2"/>
    <w:basedOn w:val="Normal"/>
    <w:autoRedefine/>
    <w:semiHidden/>
    <w:rsid w:val="00172F97"/>
  </w:style>
  <w:style w:type="paragraph" w:styleId="ListBullet3">
    <w:name w:val="List Bullet 3"/>
    <w:basedOn w:val="Normal"/>
    <w:autoRedefine/>
    <w:semiHidden/>
    <w:rsid w:val="00172F97"/>
  </w:style>
  <w:style w:type="paragraph" w:styleId="ListBullet4">
    <w:name w:val="List Bullet 4"/>
    <w:basedOn w:val="Normal"/>
    <w:autoRedefine/>
    <w:semiHidden/>
    <w:rsid w:val="00172F97"/>
  </w:style>
  <w:style w:type="paragraph" w:styleId="ListBullet5">
    <w:name w:val="List Bullet 5"/>
    <w:basedOn w:val="Normal"/>
    <w:autoRedefine/>
    <w:semiHidden/>
    <w:rsid w:val="00172F97"/>
  </w:style>
  <w:style w:type="paragraph" w:styleId="ListContinue">
    <w:name w:val="List Continue"/>
    <w:basedOn w:val="Normal"/>
    <w:semiHidden/>
    <w:rsid w:val="00172F97"/>
    <w:pPr>
      <w:spacing w:after="120"/>
      <w:ind w:left="360"/>
    </w:pPr>
  </w:style>
  <w:style w:type="paragraph" w:styleId="ListContinue2">
    <w:name w:val="List Continue 2"/>
    <w:basedOn w:val="Normal"/>
    <w:semiHidden/>
    <w:rsid w:val="00172F97"/>
    <w:pPr>
      <w:spacing w:after="120"/>
      <w:ind w:left="720"/>
    </w:pPr>
  </w:style>
  <w:style w:type="paragraph" w:styleId="ListContinue3">
    <w:name w:val="List Continue 3"/>
    <w:basedOn w:val="Normal"/>
    <w:semiHidden/>
    <w:rsid w:val="00172F97"/>
    <w:pPr>
      <w:spacing w:after="120"/>
      <w:ind w:left="1080"/>
    </w:pPr>
  </w:style>
  <w:style w:type="paragraph" w:styleId="ListContinue4">
    <w:name w:val="List Continue 4"/>
    <w:basedOn w:val="Normal"/>
    <w:semiHidden/>
    <w:rsid w:val="00172F97"/>
    <w:pPr>
      <w:spacing w:after="120"/>
      <w:ind w:left="1440"/>
    </w:pPr>
  </w:style>
  <w:style w:type="paragraph" w:styleId="ListContinue5">
    <w:name w:val="List Continue 5"/>
    <w:basedOn w:val="Normal"/>
    <w:semiHidden/>
    <w:rsid w:val="00172F97"/>
    <w:pPr>
      <w:spacing w:after="120"/>
      <w:ind w:left="1800"/>
    </w:pPr>
  </w:style>
  <w:style w:type="paragraph" w:styleId="ListNumber">
    <w:name w:val="List Number"/>
    <w:basedOn w:val="Normal"/>
    <w:semiHidden/>
    <w:rsid w:val="00172F97"/>
  </w:style>
  <w:style w:type="paragraph" w:styleId="ListNumber2">
    <w:name w:val="List Number 2"/>
    <w:basedOn w:val="Normal"/>
    <w:semiHidden/>
    <w:rsid w:val="00172F97"/>
  </w:style>
  <w:style w:type="paragraph" w:styleId="ListNumber3">
    <w:name w:val="List Number 3"/>
    <w:basedOn w:val="Normal"/>
    <w:semiHidden/>
    <w:rsid w:val="00172F97"/>
  </w:style>
  <w:style w:type="paragraph" w:styleId="ListNumber4">
    <w:name w:val="List Number 4"/>
    <w:basedOn w:val="Normal"/>
    <w:semiHidden/>
    <w:rsid w:val="00172F97"/>
  </w:style>
  <w:style w:type="paragraph" w:styleId="ListNumber5">
    <w:name w:val="List Number 5"/>
    <w:basedOn w:val="Normal"/>
    <w:semiHidden/>
    <w:rsid w:val="00172F97"/>
  </w:style>
  <w:style w:type="paragraph" w:styleId="MacroText">
    <w:name w:val="macro"/>
    <w:semiHidden/>
    <w:rsid w:val="00172F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MS Mincho" w:hAnsi="Courier New" w:cs="Courier New"/>
    </w:rPr>
  </w:style>
  <w:style w:type="paragraph" w:styleId="MessageHeader">
    <w:name w:val="Message Header"/>
    <w:basedOn w:val="Normal"/>
    <w:semiHidden/>
    <w:rsid w:val="00172F9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Cs w:val="24"/>
    </w:rPr>
  </w:style>
  <w:style w:type="paragraph" w:customStyle="1" w:styleId="Non-proportional">
    <w:name w:val="Non-proportional"/>
    <w:basedOn w:val="Normal"/>
    <w:rsid w:val="00172F97"/>
    <w:pPr>
      <w:spacing w:line="240" w:lineRule="atLeast"/>
      <w:jc w:val="both"/>
    </w:pPr>
    <w:rPr>
      <w:rFonts w:ascii="Courier New" w:hAnsi="Courier New"/>
      <w:spacing w:val="-10"/>
      <w:sz w:val="18"/>
    </w:rPr>
  </w:style>
  <w:style w:type="paragraph" w:styleId="NormalWeb">
    <w:name w:val="Normal (Web)"/>
    <w:basedOn w:val="Normal"/>
    <w:link w:val="NormalWebChar"/>
    <w:uiPriority w:val="99"/>
    <w:semiHidden/>
    <w:rsid w:val="00172F97"/>
    <w:rPr>
      <w:szCs w:val="24"/>
    </w:rPr>
  </w:style>
  <w:style w:type="paragraph" w:styleId="NormalIndent">
    <w:name w:val="Normal Indent"/>
    <w:basedOn w:val="Normal"/>
    <w:semiHidden/>
    <w:rsid w:val="00172F97"/>
    <w:pPr>
      <w:ind w:left="720"/>
    </w:pPr>
  </w:style>
  <w:style w:type="paragraph" w:styleId="NoteHeading">
    <w:name w:val="Note Heading"/>
    <w:basedOn w:val="Normal"/>
    <w:next w:val="Normal"/>
    <w:semiHidden/>
    <w:rsid w:val="00172F97"/>
  </w:style>
  <w:style w:type="paragraph" w:customStyle="1" w:styleId="Numberofpages">
    <w:name w:val="Numberofpages"/>
    <w:basedOn w:val="Normal"/>
    <w:rsid w:val="00172F97"/>
    <w:pPr>
      <w:keepNext/>
      <w:spacing w:before="240"/>
    </w:pPr>
    <w:rPr>
      <w:rFonts w:ascii="Arial" w:eastAsia="MS Gothic" w:hAnsi="Arial" w:cs="Arial"/>
      <w:szCs w:val="24"/>
    </w:rPr>
  </w:style>
  <w:style w:type="character" w:styleId="PageNumber">
    <w:name w:val="page number"/>
    <w:basedOn w:val="DefaultParagraphFont"/>
    <w:semiHidden/>
    <w:rsid w:val="00172F97"/>
  </w:style>
  <w:style w:type="paragraph" w:styleId="PlainText">
    <w:name w:val="Plain Text"/>
    <w:basedOn w:val="Normal"/>
    <w:semiHidden/>
    <w:rsid w:val="00172F97"/>
    <w:rPr>
      <w:rFonts w:ascii="Courier New" w:hAnsi="Courier New" w:cs="Courier New"/>
      <w:sz w:val="20"/>
    </w:rPr>
  </w:style>
  <w:style w:type="paragraph" w:styleId="Salutation">
    <w:name w:val="Salutation"/>
    <w:basedOn w:val="Normal"/>
    <w:next w:val="Normal"/>
    <w:semiHidden/>
    <w:rsid w:val="00172F97"/>
  </w:style>
  <w:style w:type="paragraph" w:styleId="Signature">
    <w:name w:val="Signature"/>
    <w:basedOn w:val="Normal"/>
    <w:semiHidden/>
    <w:rsid w:val="00172F97"/>
    <w:pPr>
      <w:ind w:left="4320"/>
    </w:pPr>
  </w:style>
  <w:style w:type="character" w:styleId="Strong">
    <w:name w:val="Strong"/>
    <w:qFormat/>
    <w:rsid w:val="00172F97"/>
    <w:rPr>
      <w:b/>
      <w:bCs/>
    </w:rPr>
  </w:style>
  <w:style w:type="paragraph" w:styleId="Subtitle">
    <w:name w:val="Subtitle"/>
    <w:basedOn w:val="Normal"/>
    <w:qFormat/>
    <w:rsid w:val="00172F97"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customStyle="1" w:styleId="Synopsis">
    <w:name w:val="Synopsis"/>
    <w:basedOn w:val="Text"/>
    <w:link w:val="SynopsisChar"/>
    <w:rsid w:val="00172F97"/>
    <w:rPr>
      <w:rFonts w:ascii="Arial" w:eastAsia="MS Gothic" w:hAnsi="Arial"/>
      <w:sz w:val="20"/>
    </w:rPr>
  </w:style>
  <w:style w:type="paragraph" w:customStyle="1" w:styleId="SynopsisList">
    <w:name w:val="Synopsis List"/>
    <w:basedOn w:val="Synopsis"/>
    <w:rsid w:val="00172F97"/>
    <w:pPr>
      <w:spacing w:before="40"/>
      <w:ind w:left="864" w:hanging="432"/>
      <w:jc w:val="left"/>
    </w:pPr>
  </w:style>
  <w:style w:type="paragraph" w:customStyle="1" w:styleId="SynopsisList2">
    <w:name w:val="Synopsis List 2"/>
    <w:basedOn w:val="SynopsisList"/>
    <w:rsid w:val="00172F97"/>
    <w:pPr>
      <w:ind w:left="1299" w:hanging="431"/>
    </w:pPr>
  </w:style>
  <w:style w:type="table" w:styleId="Table3Deffects1">
    <w:name w:val="Table 3D effects 1"/>
    <w:basedOn w:val="TableNormal"/>
    <w:semiHidden/>
    <w:rsid w:val="00172F9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172F9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172F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172F9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172F9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172F9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172F9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172F9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172F9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172F9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172F9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172F9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172F9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172F9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172F9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172F9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172F9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172F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172F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172F9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172F9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172F9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172F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172F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172F9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172F9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172F9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172F9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172F9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172F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172F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172F9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172F9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172F9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semiHidden/>
    <w:rsid w:val="00172F97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rsid w:val="00172F97"/>
  </w:style>
  <w:style w:type="table" w:styleId="TableProfessional">
    <w:name w:val="Table Professional"/>
    <w:basedOn w:val="TableNormal"/>
    <w:semiHidden/>
    <w:rsid w:val="00172F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172F9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172F9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172F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172F9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172F9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172F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172F9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172F9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172F9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semiHidden/>
    <w:rsid w:val="00172F97"/>
    <w:pPr>
      <w:spacing w:before="120"/>
    </w:pPr>
    <w:rPr>
      <w:rFonts w:ascii="Arial" w:hAnsi="Arial" w:cs="Arial"/>
      <w:b/>
      <w:bCs/>
      <w:szCs w:val="24"/>
    </w:rPr>
  </w:style>
  <w:style w:type="paragraph" w:styleId="TOC1">
    <w:name w:val="toc 1"/>
    <w:basedOn w:val="Normal"/>
    <w:autoRedefine/>
    <w:uiPriority w:val="39"/>
    <w:rsid w:val="00FB3BB0"/>
    <w:pPr>
      <w:tabs>
        <w:tab w:val="right" w:leader="dot" w:pos="9061"/>
      </w:tabs>
      <w:spacing w:before="0" w:after="72"/>
      <w:ind w:left="425" w:right="454" w:hanging="425"/>
    </w:pPr>
  </w:style>
  <w:style w:type="paragraph" w:styleId="TOC2">
    <w:name w:val="toc 2"/>
    <w:basedOn w:val="TOC1"/>
    <w:autoRedefine/>
    <w:uiPriority w:val="39"/>
    <w:rsid w:val="009A1F14"/>
    <w:pPr>
      <w:ind w:left="1134" w:hanging="709"/>
    </w:pPr>
  </w:style>
  <w:style w:type="paragraph" w:styleId="TOC3">
    <w:name w:val="toc 3"/>
    <w:basedOn w:val="TOC2"/>
    <w:autoRedefine/>
    <w:uiPriority w:val="39"/>
    <w:rsid w:val="005800B2"/>
    <w:pPr>
      <w:ind w:left="2126" w:hanging="992"/>
    </w:pPr>
  </w:style>
  <w:style w:type="paragraph" w:styleId="TOC4">
    <w:name w:val="toc 4"/>
    <w:basedOn w:val="Normal"/>
    <w:next w:val="Normal"/>
    <w:autoRedefine/>
    <w:semiHidden/>
    <w:rsid w:val="00172F97"/>
    <w:pPr>
      <w:ind w:left="720"/>
    </w:pPr>
  </w:style>
  <w:style w:type="paragraph" w:styleId="TOC5">
    <w:name w:val="toc 5"/>
    <w:basedOn w:val="Normal"/>
    <w:next w:val="Normal"/>
    <w:autoRedefine/>
    <w:semiHidden/>
    <w:rsid w:val="00172F97"/>
    <w:pPr>
      <w:ind w:left="960"/>
    </w:pPr>
  </w:style>
  <w:style w:type="paragraph" w:styleId="TOC6">
    <w:name w:val="toc 6"/>
    <w:basedOn w:val="Normal"/>
    <w:autoRedefine/>
    <w:uiPriority w:val="39"/>
    <w:rsid w:val="00172F97"/>
    <w:pPr>
      <w:tabs>
        <w:tab w:val="right" w:leader="dot" w:pos="9061"/>
      </w:tabs>
      <w:spacing w:before="0" w:after="72"/>
      <w:ind w:left="2126" w:right="454" w:hanging="2126"/>
    </w:pPr>
  </w:style>
  <w:style w:type="paragraph" w:styleId="TOC7">
    <w:name w:val="toc 7"/>
    <w:basedOn w:val="Normal"/>
    <w:autoRedefine/>
    <w:uiPriority w:val="39"/>
    <w:rsid w:val="00172F97"/>
    <w:pPr>
      <w:tabs>
        <w:tab w:val="right" w:leader="dot" w:pos="9061"/>
      </w:tabs>
      <w:spacing w:before="0" w:after="72"/>
      <w:ind w:left="2126" w:right="454" w:hanging="2126"/>
    </w:pPr>
  </w:style>
  <w:style w:type="paragraph" w:styleId="TOC8">
    <w:name w:val="toc 8"/>
    <w:basedOn w:val="Normal"/>
    <w:next w:val="Normal"/>
    <w:autoRedefine/>
    <w:semiHidden/>
    <w:rsid w:val="00172F97"/>
    <w:pPr>
      <w:ind w:left="1680"/>
    </w:pPr>
  </w:style>
  <w:style w:type="paragraph" w:styleId="TOC9">
    <w:name w:val="toc 9"/>
    <w:basedOn w:val="Normal"/>
    <w:next w:val="Normal"/>
    <w:autoRedefine/>
    <w:semiHidden/>
    <w:rsid w:val="00172F97"/>
    <w:pPr>
      <w:ind w:left="1920"/>
    </w:pPr>
  </w:style>
  <w:style w:type="paragraph" w:customStyle="1" w:styleId="TOCEntry">
    <w:name w:val="TOC Entry"/>
    <w:basedOn w:val="Heading2"/>
    <w:next w:val="Text"/>
    <w:rsid w:val="00172F97"/>
  </w:style>
  <w:style w:type="character" w:customStyle="1" w:styleId="CommentChar">
    <w:name w:val="Comment Char"/>
    <w:link w:val="Comment"/>
    <w:rPr>
      <w:rFonts w:eastAsia="MS Mincho"/>
      <w:i/>
      <w:color w:val="BF30B5"/>
      <w:sz w:val="24"/>
      <w:szCs w:val="24"/>
      <w:lang w:eastAsia="zh-CN"/>
    </w:rPr>
  </w:style>
  <w:style w:type="character" w:customStyle="1" w:styleId="DepartmentChar">
    <w:name w:val="Department Char"/>
    <w:link w:val="Department"/>
    <w:rPr>
      <w:rFonts w:ascii="Arial" w:eastAsia="MS Gothic" w:hAnsi="Arial" w:cs="Arial"/>
      <w:sz w:val="28"/>
      <w:lang w:eastAsia="zh-CN"/>
    </w:rPr>
  </w:style>
  <w:style w:type="character" w:customStyle="1" w:styleId="TextChar1">
    <w:name w:val="Text Char1"/>
    <w:link w:val="Text"/>
    <w:rPr>
      <w:rFonts w:eastAsia="MS Mincho"/>
      <w:sz w:val="24"/>
      <w:lang w:eastAsia="zh-CN"/>
    </w:rPr>
  </w:style>
  <w:style w:type="character" w:customStyle="1" w:styleId="FirstpageinfoChar">
    <w:name w:val="Firstpageinfo Char"/>
    <w:link w:val="Firstpageinfo"/>
    <w:rPr>
      <w:rFonts w:ascii="Arial" w:eastAsia="MS Gothic" w:hAnsi="Arial" w:cs="Arial"/>
      <w:sz w:val="24"/>
      <w:lang w:eastAsia="zh-CN"/>
    </w:rPr>
  </w:style>
  <w:style w:type="character" w:customStyle="1" w:styleId="FooterChar">
    <w:name w:val="Footer Char"/>
    <w:link w:val="Footer"/>
    <w:uiPriority w:val="99"/>
    <w:rPr>
      <w:rFonts w:ascii="Arial" w:eastAsia="MS Gothic" w:hAnsi="Arial" w:cs="Arial"/>
      <w:lang w:eastAsia="zh-CN"/>
    </w:rPr>
  </w:style>
  <w:style w:type="character" w:customStyle="1" w:styleId="SynopsisChar">
    <w:name w:val="Synopsis Char"/>
    <w:link w:val="Synopsis"/>
    <w:rPr>
      <w:rFonts w:ascii="Arial" w:eastAsia="MS Gothic" w:hAnsi="Arial"/>
      <w:lang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72F97"/>
    <w:rPr>
      <w:rFonts w:eastAsia="MS Mincho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2F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F97"/>
    <w:rPr>
      <w:rFonts w:ascii="Tahoma" w:eastAsia="MS Mincho" w:hAnsi="Tahoma" w:cs="Tahoma"/>
      <w:sz w:val="16"/>
      <w:szCs w:val="16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2F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2F97"/>
    <w:rPr>
      <w:rFonts w:eastAsia="MS Mincho"/>
      <w:b/>
      <w:bCs/>
      <w:lang w:eastAsia="zh-CN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character" w:customStyle="1" w:styleId="Heading6Char">
    <w:name w:val="Heading 6 Char"/>
    <w:link w:val="Heading6"/>
    <w:rPr>
      <w:rFonts w:ascii="Arial" w:eastAsia="MS Gothic" w:hAnsi="Arial" w:cs="Arial"/>
      <w:b/>
      <w:sz w:val="22"/>
      <w:lang w:eastAsia="zh-CN"/>
    </w:rPr>
  </w:style>
  <w:style w:type="paragraph" w:styleId="Revision">
    <w:name w:val="Revision"/>
    <w:hidden/>
    <w:uiPriority w:val="99"/>
    <w:semiHidden/>
    <w:rPr>
      <w:rFonts w:eastAsia="MS Mincho"/>
      <w:sz w:val="24"/>
      <w:lang w:eastAsia="ja-JP"/>
    </w:rPr>
  </w:style>
  <w:style w:type="paragraph" w:styleId="ListParagraph">
    <w:name w:val="List Paragraph"/>
    <w:basedOn w:val="Normal"/>
    <w:uiPriority w:val="34"/>
    <w:qFormat/>
    <w:rsid w:val="00172F97"/>
    <w:pPr>
      <w:ind w:left="720"/>
      <w:contextualSpacing/>
    </w:pPr>
  </w:style>
  <w:style w:type="character" w:customStyle="1" w:styleId="TextChar">
    <w:name w:val="Text Char"/>
    <w:rPr>
      <w:sz w:val="24"/>
      <w:lang w:eastAsia="ja-JP"/>
    </w:rPr>
  </w:style>
  <w:style w:type="character" w:customStyle="1" w:styleId="NormalWebChar">
    <w:name w:val="Normal (Web) Char"/>
    <w:basedOn w:val="DefaultParagraphFont"/>
    <w:link w:val="NormalWeb"/>
    <w:semiHidden/>
    <w:rPr>
      <w:rFonts w:eastAsia="MS Mincho"/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1D3D25"/>
    <w:rPr>
      <w:rFonts w:asciiTheme="minorHAnsi" w:eastAsia="MS Gothic" w:hAnsiTheme="minorHAnsi" w:cstheme="minorHAnsi"/>
      <w:b/>
      <w:i/>
      <w:iCs/>
      <w:sz w:val="24"/>
      <w:szCs w:val="18"/>
      <w:lang w:val="en-GB" w:eastAsia="zh-CN"/>
    </w:rPr>
  </w:style>
  <w:style w:type="character" w:customStyle="1" w:styleId="TableChar">
    <w:name w:val="Table Char"/>
    <w:basedOn w:val="DefaultParagraphFont"/>
    <w:link w:val="Table"/>
    <w:rPr>
      <w:rFonts w:ascii="Arial" w:eastAsia="MS Mincho" w:hAnsi="Arial" w:cs="Arial"/>
      <w:szCs w:val="24"/>
      <w:lang w:eastAsia="zh-CN"/>
    </w:rPr>
  </w:style>
  <w:style w:type="character" w:customStyle="1" w:styleId="TitleChar">
    <w:name w:val="Title Char"/>
    <w:basedOn w:val="DefaultParagraphFont"/>
    <w:link w:val="Title"/>
    <w:rPr>
      <w:rFonts w:ascii="Arial" w:eastAsia="MS Gothic" w:hAnsi="Arial" w:cs="Arial"/>
      <w:b/>
      <w:sz w:val="32"/>
      <w:lang w:eastAsia="zh-CN"/>
    </w:rPr>
  </w:style>
  <w:style w:type="paragraph" w:customStyle="1" w:styleId="CNLegend">
    <w:name w:val="CN Legend"/>
    <w:basedOn w:val="CNTable"/>
    <w:rsid w:val="00172F97"/>
  </w:style>
  <w:style w:type="paragraph" w:customStyle="1" w:styleId="CNListlevel1">
    <w:name w:val="CN List level 1"/>
    <w:rsid w:val="00172F97"/>
    <w:pPr>
      <w:spacing w:before="40" w:after="20" w:line="360" w:lineRule="atLeast"/>
      <w:ind w:left="425" w:hanging="425"/>
    </w:pPr>
    <w:rPr>
      <w:sz w:val="24"/>
      <w:szCs w:val="21"/>
      <w:lang w:eastAsia="zh-CN"/>
    </w:rPr>
  </w:style>
  <w:style w:type="paragraph" w:customStyle="1" w:styleId="CNListlevel2">
    <w:name w:val="CN List level 2"/>
    <w:basedOn w:val="CNListlevel1"/>
    <w:rsid w:val="00172F97"/>
    <w:pPr>
      <w:ind w:left="850"/>
    </w:pPr>
  </w:style>
  <w:style w:type="paragraph" w:customStyle="1" w:styleId="CNListlevel3">
    <w:name w:val="CN List level 3"/>
    <w:basedOn w:val="CNListlevel1"/>
    <w:rsid w:val="00172F97"/>
    <w:pPr>
      <w:ind w:left="1287"/>
    </w:pPr>
  </w:style>
  <w:style w:type="paragraph" w:customStyle="1" w:styleId="CNnottoc-headings">
    <w:name w:val="CN not toc-headings"/>
    <w:next w:val="CNText"/>
    <w:rsid w:val="00172F97"/>
    <w:pPr>
      <w:keepNext/>
      <w:spacing w:before="240" w:after="60"/>
    </w:pPr>
    <w:rPr>
      <w:rFonts w:cs="Arial"/>
      <w:b/>
      <w:sz w:val="24"/>
      <w:szCs w:val="24"/>
      <w:lang w:eastAsia="zh-CN"/>
    </w:rPr>
  </w:style>
  <w:style w:type="paragraph" w:customStyle="1" w:styleId="CNReference">
    <w:name w:val="CN Reference"/>
    <w:rsid w:val="00172F97"/>
    <w:pPr>
      <w:spacing w:before="80" w:after="60"/>
    </w:pPr>
    <w:rPr>
      <w:sz w:val="24"/>
      <w:szCs w:val="21"/>
      <w:lang w:eastAsia="zh-CN"/>
    </w:rPr>
  </w:style>
  <w:style w:type="paragraph" w:customStyle="1" w:styleId="CNSAStext">
    <w:name w:val="CN SAS text"/>
    <w:rsid w:val="00172F97"/>
    <w:rPr>
      <w:rFonts w:ascii="Courier New" w:hAnsi="Courier New" w:cs="Courier New"/>
      <w:spacing w:val="-10"/>
      <w:sz w:val="21"/>
      <w:szCs w:val="18"/>
      <w:lang w:eastAsia="zh-CN"/>
    </w:rPr>
  </w:style>
  <w:style w:type="paragraph" w:customStyle="1" w:styleId="CNSynopsis">
    <w:name w:val="CN Synopsis"/>
    <w:rsid w:val="00172F97"/>
    <w:pPr>
      <w:spacing w:before="120" w:after="20"/>
      <w:jc w:val="both"/>
    </w:pPr>
    <w:rPr>
      <w:sz w:val="24"/>
      <w:szCs w:val="24"/>
      <w:lang w:eastAsia="zh-CN"/>
    </w:rPr>
  </w:style>
  <w:style w:type="paragraph" w:customStyle="1" w:styleId="CNSynopsisList">
    <w:name w:val="CN Synopsis List"/>
    <w:basedOn w:val="CNSynopsis"/>
    <w:rsid w:val="00172F97"/>
    <w:pPr>
      <w:spacing w:before="40"/>
      <w:ind w:left="862" w:hanging="431"/>
      <w:jc w:val="left"/>
    </w:pPr>
  </w:style>
  <w:style w:type="paragraph" w:customStyle="1" w:styleId="CNSynopsisList2">
    <w:name w:val="CN Synopsis List 2"/>
    <w:basedOn w:val="CNSynopsisList"/>
    <w:rsid w:val="00172F97"/>
    <w:pPr>
      <w:ind w:left="1299"/>
    </w:pPr>
  </w:style>
  <w:style w:type="paragraph" w:customStyle="1" w:styleId="CNTable">
    <w:name w:val="CN Table"/>
    <w:rsid w:val="00172F97"/>
    <w:pPr>
      <w:spacing w:before="40" w:after="20"/>
    </w:pPr>
    <w:rPr>
      <w:sz w:val="21"/>
      <w:szCs w:val="18"/>
      <w:lang w:eastAsia="zh-CN"/>
    </w:rPr>
  </w:style>
  <w:style w:type="paragraph" w:customStyle="1" w:styleId="CNText">
    <w:name w:val="CN Text"/>
    <w:rsid w:val="00172F97"/>
    <w:pPr>
      <w:spacing w:after="20"/>
      <w:ind w:firstLineChars="200" w:firstLine="200"/>
      <w:jc w:val="both"/>
    </w:pPr>
    <w:rPr>
      <w:sz w:val="24"/>
      <w:szCs w:val="21"/>
      <w:lang w:eastAsia="zh-CN"/>
    </w:rPr>
  </w:style>
  <w:style w:type="paragraph" w:styleId="Bibliography">
    <w:name w:val="Bibliography"/>
    <w:basedOn w:val="Normal"/>
    <w:next w:val="Normal"/>
    <w:uiPriority w:val="37"/>
    <w:unhideWhenUsed/>
    <w:rsid w:val="00172F97"/>
  </w:style>
  <w:style w:type="character" w:styleId="BookTitle">
    <w:name w:val="Book Title"/>
    <w:basedOn w:val="DefaultParagraphFont"/>
    <w:uiPriority w:val="33"/>
    <w:qFormat/>
    <w:rsid w:val="00172F97"/>
    <w:rPr>
      <w:b/>
      <w:bCs/>
      <w:smallCaps/>
      <w:spacing w:val="5"/>
    </w:rPr>
  </w:style>
  <w:style w:type="table" w:styleId="ColorfulGrid">
    <w:name w:val="Colorful Grid"/>
    <w:basedOn w:val="TableNormal"/>
    <w:uiPriority w:val="73"/>
    <w:rsid w:val="00172F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172F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172F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172F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172F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172F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172F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172F9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172F97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172F97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172F97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172F97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172F97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72F97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172F97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172F97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172F97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172F97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172F97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172F97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172F97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rsid w:val="00172F97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172F97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172F97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172F97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172F97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172F97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172F97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character" w:styleId="IntenseEmphasis">
    <w:name w:val="Intense Emphasis"/>
    <w:basedOn w:val="DefaultParagraphFont"/>
    <w:uiPriority w:val="21"/>
    <w:qFormat/>
    <w:rsid w:val="00172F97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2F9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2F97"/>
    <w:rPr>
      <w:rFonts w:eastAsia="MS Mincho"/>
      <w:b/>
      <w:bCs/>
      <w:i/>
      <w:iCs/>
      <w:color w:val="4F81BD" w:themeColor="accent1"/>
      <w:sz w:val="24"/>
      <w:lang w:eastAsia="zh-CN"/>
    </w:rPr>
  </w:style>
  <w:style w:type="character" w:styleId="IntenseReference">
    <w:name w:val="Intense Reference"/>
    <w:basedOn w:val="DefaultParagraphFont"/>
    <w:uiPriority w:val="32"/>
    <w:qFormat/>
    <w:rsid w:val="00172F97"/>
    <w:rPr>
      <w:b/>
      <w:bCs/>
      <w:smallCaps/>
      <w:color w:val="C0504D" w:themeColor="accent2"/>
      <w:spacing w:val="5"/>
      <w:u w:val="single"/>
    </w:rPr>
  </w:style>
  <w:style w:type="table" w:styleId="LightGrid">
    <w:name w:val="Light Grid"/>
    <w:basedOn w:val="TableNormal"/>
    <w:uiPriority w:val="62"/>
    <w:rsid w:val="00172F9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172F9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172F97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172F97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172F97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172F9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172F97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172F9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172F9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172F97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172F97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172F97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172F9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172F97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172F9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172F97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172F97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172F97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172F97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172F97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172F97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MediumGrid1">
    <w:name w:val="Medium Grid 1"/>
    <w:basedOn w:val="TableNormal"/>
    <w:uiPriority w:val="67"/>
    <w:rsid w:val="00172F9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172F97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172F97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172F97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172F97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172F97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172F97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172F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172F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172F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172F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172F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172F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172F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172F9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172F97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172F97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172F97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172F97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172F97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172F97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172F9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172F9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172F97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172F97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172F97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172F97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172F97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172F97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172F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172F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172F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172F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172F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172F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172F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oSpacing">
    <w:name w:val="No Spacing"/>
    <w:uiPriority w:val="1"/>
    <w:qFormat/>
    <w:rsid w:val="00172F97"/>
    <w:pPr>
      <w:keepLines/>
    </w:pPr>
    <w:rPr>
      <w:rFonts w:eastAsia="MS Mincho"/>
      <w:sz w:val="24"/>
      <w:lang w:eastAsia="zh-CN"/>
    </w:rPr>
  </w:style>
  <w:style w:type="character" w:styleId="PlaceholderText">
    <w:name w:val="Placeholder Text"/>
    <w:basedOn w:val="DefaultParagraphFont"/>
    <w:uiPriority w:val="99"/>
    <w:semiHidden/>
    <w:rsid w:val="00172F97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172F97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172F97"/>
    <w:rPr>
      <w:rFonts w:eastAsia="MS Mincho"/>
      <w:i/>
      <w:iCs/>
      <w:color w:val="000000" w:themeColor="text1"/>
      <w:sz w:val="24"/>
      <w:lang w:eastAsia="zh-CN"/>
    </w:rPr>
  </w:style>
  <w:style w:type="character" w:styleId="SubtleEmphasis">
    <w:name w:val="Subtle Emphasis"/>
    <w:basedOn w:val="DefaultParagraphFont"/>
    <w:uiPriority w:val="19"/>
    <w:qFormat/>
    <w:rsid w:val="00172F97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qFormat/>
    <w:rsid w:val="00172F97"/>
    <w:rPr>
      <w:smallCaps/>
      <w:color w:val="C0504D" w:themeColor="accent2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172F97"/>
    <w:pPr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</w:rPr>
  </w:style>
  <w:style w:type="character" w:customStyle="1" w:styleId="HeaderChar">
    <w:name w:val="Header Char"/>
    <w:basedOn w:val="DefaultParagraphFont"/>
    <w:link w:val="Header"/>
    <w:rsid w:val="00CD50EF"/>
    <w:rPr>
      <w:rFonts w:ascii="Arial" w:eastAsia="MS Gothic" w:hAnsi="Arial" w:cs="Arial"/>
      <w:lang w:eastAsia="zh-CN"/>
    </w:rPr>
  </w:style>
  <w:style w:type="paragraph" w:customStyle="1" w:styleId="Bullets">
    <w:name w:val="Bullets"/>
    <w:basedOn w:val="Comment"/>
    <w:link w:val="BulletsChar"/>
    <w:qFormat/>
    <w:rsid w:val="003A48E4"/>
    <w:pPr>
      <w:numPr>
        <w:ilvl w:val="1"/>
        <w:numId w:val="14"/>
      </w:numPr>
    </w:pPr>
    <w:rPr>
      <w:i w:val="0"/>
      <w:iCs/>
      <w:color w:val="auto"/>
    </w:rPr>
  </w:style>
  <w:style w:type="character" w:customStyle="1" w:styleId="BulletsChar">
    <w:name w:val="Bullets Char"/>
    <w:basedOn w:val="DefaultParagraphFont"/>
    <w:link w:val="Bullets"/>
    <w:rsid w:val="003A48E4"/>
    <w:rPr>
      <w:rFonts w:eastAsia="MS Mincho"/>
      <w:iCs/>
      <w:sz w:val="24"/>
      <w:szCs w:val="24"/>
      <w:lang w:eastAsia="zh-CN"/>
    </w:rPr>
  </w:style>
  <w:style w:type="paragraph" w:customStyle="1" w:styleId="CoverTitle">
    <w:name w:val="Cover Title"/>
    <w:basedOn w:val="Normal"/>
    <w:next w:val="Normal"/>
    <w:uiPriority w:val="9"/>
    <w:qFormat/>
    <w:rsid w:val="00926E54"/>
    <w:pPr>
      <w:spacing w:before="0" w:after="120" w:line="760" w:lineRule="atLeast"/>
    </w:pPr>
    <w:rPr>
      <w:rFonts w:asciiTheme="minorHAnsi" w:eastAsiaTheme="minorHAnsi" w:hAnsiTheme="minorHAnsi" w:cstheme="minorBidi"/>
      <w:b/>
      <w:bCs/>
      <w:noProof/>
      <w:sz w:val="72"/>
      <w:szCs w:val="72"/>
      <w:lang w:eastAsia="en-US"/>
    </w:rPr>
  </w:style>
  <w:style w:type="table" w:styleId="PlainTable5">
    <w:name w:val="Plain Table 5"/>
    <w:basedOn w:val="TableNormal"/>
    <w:uiPriority w:val="45"/>
    <w:rsid w:val="00926E54"/>
    <w:rPr>
      <w:rFonts w:eastAsia="MS Mincho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letitle">
    <w:name w:val="Table title"/>
    <w:basedOn w:val="Caption"/>
    <w:link w:val="TabletitleChar"/>
    <w:qFormat/>
    <w:rsid w:val="00926E54"/>
    <w:pPr>
      <w:spacing w:before="120" w:after="200"/>
    </w:pPr>
    <w:rPr>
      <w:rFonts w:ascii="Arial" w:eastAsia="Calibri" w:hAnsi="Arial"/>
      <w:color w:val="71787D"/>
      <w:spacing w:val="-10"/>
      <w:sz w:val="22"/>
      <w:szCs w:val="18"/>
      <w:lang w:val="en-GB" w:eastAsia="en-US"/>
    </w:rPr>
  </w:style>
  <w:style w:type="character" w:customStyle="1" w:styleId="TabletitleChar">
    <w:name w:val="Table title Char"/>
    <w:basedOn w:val="DefaultParagraphFont"/>
    <w:link w:val="Tabletitle"/>
    <w:rsid w:val="00926E54"/>
    <w:rPr>
      <w:rFonts w:ascii="Arial" w:eastAsia="Calibri" w:hAnsi="Arial"/>
      <w:b/>
      <w:bCs/>
      <w:color w:val="71787D"/>
      <w:spacing w:val="-10"/>
      <w:sz w:val="22"/>
      <w:szCs w:val="18"/>
      <w:lang w:val="en-GB"/>
    </w:rPr>
  </w:style>
  <w:style w:type="table" w:customStyle="1" w:styleId="CCtablestat">
    <w:name w:val="CC_table_stat"/>
    <w:basedOn w:val="TableNormal"/>
    <w:uiPriority w:val="99"/>
    <w:rsid w:val="00926E54"/>
    <w:rPr>
      <w:rFonts w:ascii="Arial" w:eastAsiaTheme="minorEastAsia" w:hAnsi="Arial" w:cstheme="minorBidi"/>
      <w:sz w:val="18"/>
      <w:szCs w:val="24"/>
      <w:lang w:val="fr-FR"/>
    </w:rPr>
    <w:tblPr>
      <w:tblStyleRowBandSize w:val="1"/>
      <w:tblStyleColBandSize w:val="1"/>
      <w:tblCellMar>
        <w:left w:w="28" w:type="dxa"/>
        <w:right w:w="28" w:type="dxa"/>
      </w:tblCellMar>
    </w:tblPr>
    <w:tcPr>
      <w:shd w:val="clear" w:color="auto" w:fill="F2DBDB" w:themeFill="accent2" w:themeFillTint="33"/>
    </w:tcPr>
    <w:tblStylePr w:type="firstRow">
      <w:pPr>
        <w:wordWrap/>
      </w:pPr>
      <w:rPr>
        <w:b/>
        <w:bCs/>
        <w:color w:val="FFFFFF" w:themeColor="background1"/>
      </w:rPr>
      <w:tblPr/>
      <w:trPr>
        <w:tblHeader/>
      </w:trPr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  <w:noWrap/>
        <w:tcMar>
          <w:top w:w="57" w:type="dxa"/>
          <w:left w:w="28" w:type="dxa"/>
          <w:bottom w:w="57" w:type="dxa"/>
          <w:right w:w="28" w:type="dxa"/>
        </w:tcMar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rFonts w:ascii="Arial" w:hAnsi="Arial"/>
        <w:b/>
        <w:bCs/>
        <w:i w:val="0"/>
        <w:color w:val="FFFFFF" w:themeColor="background1"/>
        <w:sz w:val="18"/>
        <w:u w:color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4BDCE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rPr>
        <w:rFonts w:ascii="Arial" w:hAnsi="Arial"/>
        <w:sz w:val="18"/>
        <w:u w:color="C0504D" w:themeColor="accent2"/>
      </w:rPr>
    </w:tblStylePr>
    <w:tblStylePr w:type="band2Vert">
      <w:rPr>
        <w:rFonts w:ascii="Arial" w:hAnsi="Arial"/>
        <w:sz w:val="18"/>
        <w:u w:color="C0504D" w:themeColor="accent2"/>
      </w:rPr>
    </w:tblStylePr>
    <w:tblStylePr w:type="band1Horz">
      <w:rPr>
        <w:color w:val="C0504D" w:themeColor="accent2"/>
        <w:u w:color="C0504D" w:themeColor="accent2"/>
      </w:rPr>
      <w:tblPr/>
      <w:tcPr>
        <w:shd w:val="clear" w:color="auto" w:fill="D3DFE7"/>
      </w:tcPr>
    </w:tblStylePr>
    <w:tblStylePr w:type="band2Horz">
      <w:rPr>
        <w:color w:val="C0504D" w:themeColor="accent2"/>
        <w:u w:color="C0504D" w:themeColor="accent2"/>
      </w:rPr>
      <w:tblPr/>
      <w:tcPr>
        <w:shd w:val="clear" w:color="auto" w:fill="F4F7F9"/>
      </w:tcPr>
    </w:tblStylePr>
  </w:style>
  <w:style w:type="table" w:customStyle="1" w:styleId="CCtablestatno1column">
    <w:name w:val="CC_table_stat_no1column"/>
    <w:basedOn w:val="TableNormal"/>
    <w:uiPriority w:val="99"/>
    <w:rsid w:val="00926E54"/>
    <w:pPr>
      <w:jc w:val="both"/>
    </w:pPr>
    <w:rPr>
      <w:rFonts w:ascii="Arial" w:eastAsiaTheme="minorEastAsia" w:hAnsi="Arial" w:cstheme="minorBidi"/>
      <w:color w:val="C0504D" w:themeColor="accent2"/>
      <w:sz w:val="18"/>
      <w:szCs w:val="24"/>
      <w:lang w:val="fr-FR"/>
    </w:rPr>
    <w:tblPr>
      <w:tblStyleRowBandSize w:val="1"/>
      <w:tblCellMar>
        <w:left w:w="28" w:type="dxa"/>
        <w:right w:w="28" w:type="dxa"/>
      </w:tblCellMar>
    </w:tblPr>
    <w:tblStylePr w:type="firstRow">
      <w:pPr>
        <w:wordWrap/>
      </w:pPr>
      <w:rPr>
        <w:b/>
        <w:bCs/>
        <w:color w:val="FFFFFF" w:themeColor="background1"/>
      </w:rPr>
      <w:tblPr/>
      <w:trPr>
        <w:tblHeader/>
      </w:trPr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  <w:noWrap/>
        <w:tcMar>
          <w:top w:w="57" w:type="dxa"/>
          <w:left w:w="28" w:type="dxa"/>
          <w:bottom w:w="57" w:type="dxa"/>
          <w:right w:w="28" w:type="dxa"/>
        </w:tcMar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rFonts w:ascii="Arial" w:hAnsi="Arial"/>
        <w:b/>
        <w:bCs/>
        <w:i w:val="0"/>
        <w:color w:val="C0504D" w:themeColor="accent2"/>
        <w:sz w:val="18"/>
        <w:u w:color="FFFFFF" w:themeColor="background1"/>
      </w:r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Horz">
      <w:rPr>
        <w:color w:val="C0504D" w:themeColor="accent2"/>
        <w:u w:color="C0504D" w:themeColor="accent2"/>
      </w:rPr>
      <w:tblPr>
        <w:tblCellMar>
          <w:top w:w="0" w:type="dxa"/>
          <w:left w:w="28" w:type="dxa"/>
          <w:bottom w:w="0" w:type="dxa"/>
          <w:right w:w="28" w:type="dxa"/>
        </w:tblCellMar>
      </w:tblPr>
      <w:tcPr>
        <w:shd w:val="clear" w:color="auto" w:fill="D3DFE7"/>
      </w:tcPr>
    </w:tblStylePr>
    <w:tblStylePr w:type="band2Horz">
      <w:rPr>
        <w:color w:val="C0504D" w:themeColor="accent2"/>
        <w:u w:color="C0504D" w:themeColor="accent2"/>
      </w:rPr>
      <w:tblPr/>
      <w:tcPr>
        <w:shd w:val="clear" w:color="auto" w:fill="F4F7F9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1D3D25"/>
    <w:rPr>
      <w:rFonts w:asciiTheme="minorHAnsi" w:eastAsia="MS Gothic" w:hAnsiTheme="minorHAnsi" w:cstheme="minorHAnsi"/>
      <w:b/>
      <w:sz w:val="28"/>
      <w:lang w:val="en-GB" w:eastAsia="zh-CN"/>
    </w:rPr>
  </w:style>
  <w:style w:type="paragraph" w:customStyle="1" w:styleId="EndNoteBibliographyTitle">
    <w:name w:val="EndNote Bibliography Title"/>
    <w:basedOn w:val="Normal"/>
    <w:link w:val="EndNoteBibliographyTitleChar"/>
    <w:rsid w:val="00926E54"/>
    <w:pPr>
      <w:jc w:val="center"/>
    </w:pPr>
    <w:rPr>
      <w:noProof/>
    </w:rPr>
  </w:style>
  <w:style w:type="character" w:customStyle="1" w:styleId="EndNoteBibliographyTitleChar">
    <w:name w:val="EndNote Bibliography Title Char"/>
    <w:basedOn w:val="TextChar1"/>
    <w:link w:val="EndNoteBibliographyTitle"/>
    <w:rsid w:val="00926E54"/>
    <w:rPr>
      <w:rFonts w:eastAsia="MS Mincho"/>
      <w:noProof/>
      <w:sz w:val="24"/>
      <w:lang w:eastAsia="zh-CN"/>
    </w:rPr>
  </w:style>
  <w:style w:type="paragraph" w:customStyle="1" w:styleId="EndNoteBibliography">
    <w:name w:val="EndNote Bibliography"/>
    <w:basedOn w:val="Normal"/>
    <w:link w:val="EndNoteBibliographyChar"/>
    <w:rsid w:val="00926E54"/>
    <w:pPr>
      <w:jc w:val="both"/>
    </w:pPr>
    <w:rPr>
      <w:noProof/>
    </w:rPr>
  </w:style>
  <w:style w:type="character" w:customStyle="1" w:styleId="EndNoteBibliographyChar">
    <w:name w:val="EndNote Bibliography Char"/>
    <w:basedOn w:val="TextChar1"/>
    <w:link w:val="EndNoteBibliography"/>
    <w:rsid w:val="00926E54"/>
    <w:rPr>
      <w:rFonts w:eastAsia="MS Mincho"/>
      <w:noProof/>
      <w:sz w:val="24"/>
      <w:lang w:eastAsia="zh-CN"/>
    </w:rPr>
  </w:style>
  <w:style w:type="table" w:styleId="TableGridLight">
    <w:name w:val="Grid Table Light"/>
    <w:basedOn w:val="TableNormal"/>
    <w:uiPriority w:val="40"/>
    <w:rsid w:val="00926E54"/>
    <w:rPr>
      <w:rFonts w:eastAsia="MS Minch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ulletBayerBodyText">
    <w:name w:val="Bullet Bayer Body Text"/>
    <w:basedOn w:val="Normal"/>
    <w:qFormat/>
    <w:rsid w:val="00926E54"/>
    <w:pPr>
      <w:tabs>
        <w:tab w:val="num" w:pos="1440"/>
      </w:tabs>
      <w:spacing w:before="0" w:after="120"/>
      <w:ind w:left="1440" w:hanging="360"/>
    </w:pPr>
    <w:rPr>
      <w:lang w:eastAsia="en-US"/>
    </w:rPr>
  </w:style>
  <w:style w:type="table" w:styleId="PlainTable4">
    <w:name w:val="Plain Table 4"/>
    <w:basedOn w:val="TableNormal"/>
    <w:uiPriority w:val="44"/>
    <w:rsid w:val="001E1BC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473F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723A13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65">
    <w:name w:val="xl65"/>
    <w:basedOn w:val="Normal"/>
    <w:rsid w:val="00723A13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66">
    <w:name w:val="xl66"/>
    <w:basedOn w:val="Normal"/>
    <w:rsid w:val="00723A13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67">
    <w:name w:val="xl67"/>
    <w:basedOn w:val="Normal"/>
    <w:rsid w:val="00723A13"/>
    <w:pPr>
      <w:pBdr>
        <w:top w:val="single" w:sz="4" w:space="0" w:color="A9D08E"/>
        <w:left w:val="single" w:sz="4" w:space="0" w:color="A9D08E"/>
        <w:bottom w:val="single" w:sz="4" w:space="0" w:color="A9D08E"/>
      </w:pBdr>
      <w:shd w:val="clear" w:color="000000" w:fill="E2EFDA"/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68">
    <w:name w:val="xl68"/>
    <w:basedOn w:val="Normal"/>
    <w:rsid w:val="00723A13"/>
    <w:pPr>
      <w:pBdr>
        <w:top w:val="single" w:sz="4" w:space="0" w:color="A9D08E"/>
        <w:bottom w:val="single" w:sz="4" w:space="0" w:color="A9D08E"/>
      </w:pBdr>
      <w:shd w:val="clear" w:color="000000" w:fill="E2EFDA"/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69">
    <w:name w:val="xl69"/>
    <w:basedOn w:val="Normal"/>
    <w:rsid w:val="00723A13"/>
    <w:pPr>
      <w:pBdr>
        <w:top w:val="single" w:sz="4" w:space="0" w:color="A9D08E"/>
        <w:left w:val="single" w:sz="4" w:space="0" w:color="A9D08E"/>
      </w:pBdr>
      <w:shd w:val="clear" w:color="000000" w:fill="E2EFDA"/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70">
    <w:name w:val="xl70"/>
    <w:basedOn w:val="Normal"/>
    <w:rsid w:val="00723A13"/>
    <w:pPr>
      <w:pBdr>
        <w:top w:val="single" w:sz="4" w:space="0" w:color="A9D08E"/>
      </w:pBdr>
      <w:shd w:val="clear" w:color="000000" w:fill="E2EFDA"/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71">
    <w:name w:val="xl71"/>
    <w:basedOn w:val="Normal"/>
    <w:rsid w:val="00723A13"/>
    <w:pPr>
      <w:pBdr>
        <w:top w:val="single" w:sz="4" w:space="0" w:color="A9D08E"/>
        <w:bottom w:val="single" w:sz="4" w:space="0" w:color="A9D08E"/>
      </w:pBdr>
      <w:shd w:val="clear" w:color="000000" w:fill="E2EFDA"/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72">
    <w:name w:val="xl72"/>
    <w:basedOn w:val="Normal"/>
    <w:rsid w:val="00723A13"/>
    <w:pPr>
      <w:pBdr>
        <w:top w:val="single" w:sz="4" w:space="0" w:color="A9D08E"/>
      </w:pBdr>
      <w:shd w:val="clear" w:color="000000" w:fill="E2EFDA"/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73">
    <w:name w:val="xl73"/>
    <w:basedOn w:val="Normal"/>
    <w:rsid w:val="00723A13"/>
    <w:pPr>
      <w:pBdr>
        <w:top w:val="single" w:sz="4" w:space="0" w:color="A9D08E"/>
        <w:bottom w:val="single" w:sz="4" w:space="0" w:color="A9D08E"/>
      </w:pBdr>
      <w:shd w:val="clear" w:color="000000" w:fill="E2EFDA"/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74">
    <w:name w:val="xl74"/>
    <w:basedOn w:val="Normal"/>
    <w:rsid w:val="00723A13"/>
    <w:pPr>
      <w:pBdr>
        <w:top w:val="single" w:sz="4" w:space="0" w:color="A9D08E"/>
      </w:pBdr>
      <w:shd w:val="clear" w:color="000000" w:fill="E2EFDA"/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75">
    <w:name w:val="xl75"/>
    <w:basedOn w:val="Normal"/>
    <w:rsid w:val="00723A13"/>
    <w:pPr>
      <w:shd w:val="clear" w:color="000000" w:fill="E2EFDA"/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76">
    <w:name w:val="xl76"/>
    <w:basedOn w:val="Normal"/>
    <w:rsid w:val="00723A13"/>
    <w:pPr>
      <w:shd w:val="clear" w:color="000000" w:fill="E2EFDA"/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paragraph" w:customStyle="1" w:styleId="xl77">
    <w:name w:val="xl77"/>
    <w:basedOn w:val="Normal"/>
    <w:rsid w:val="00723A13"/>
    <w:pPr>
      <w:shd w:val="clear" w:color="000000" w:fill="E2EFDA"/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paragraph" w:customStyle="1" w:styleId="Corpsdetexte1">
    <w:name w:val="Corps de texte1"/>
    <w:basedOn w:val="Normal"/>
    <w:link w:val="Corpsdetexte1Car"/>
    <w:qFormat/>
    <w:rsid w:val="000047AD"/>
    <w:pPr>
      <w:spacing w:before="120" w:line="360" w:lineRule="exact"/>
      <w:ind w:firstLine="567"/>
      <w:jc w:val="both"/>
    </w:pPr>
    <w:rPr>
      <w:rFonts w:ascii="Calibri" w:eastAsia="Calibri" w:hAnsi="Calibri" w:cs="Calibri"/>
      <w:szCs w:val="24"/>
      <w:lang w:val="en-GB" w:eastAsia="en-GB"/>
    </w:rPr>
  </w:style>
  <w:style w:type="character" w:customStyle="1" w:styleId="Corpsdetexte1Car">
    <w:name w:val="Corps de texte1 Car"/>
    <w:basedOn w:val="DefaultParagraphFont"/>
    <w:link w:val="Corpsdetexte1"/>
    <w:rsid w:val="000047AD"/>
    <w:rPr>
      <w:rFonts w:ascii="Calibri" w:eastAsia="Calibri" w:hAnsi="Calibri" w:cs="Calibri"/>
      <w:sz w:val="24"/>
      <w:szCs w:val="24"/>
      <w:lang w:val="en-GB" w:eastAsia="en-GB"/>
    </w:rPr>
  </w:style>
  <w:style w:type="paragraph" w:customStyle="1" w:styleId="Corpsdetexte2">
    <w:name w:val="Corps de texte2"/>
    <w:basedOn w:val="Corpsdetexte1"/>
    <w:link w:val="BodyTextCar"/>
    <w:qFormat/>
    <w:rsid w:val="000047AD"/>
  </w:style>
  <w:style w:type="paragraph" w:customStyle="1" w:styleId="Tablefootnote">
    <w:name w:val="Table footnote"/>
    <w:basedOn w:val="Text"/>
    <w:qFormat/>
    <w:rsid w:val="002972A0"/>
    <w:pPr>
      <w:pBdr>
        <w:bottom w:val="single" w:sz="4" w:space="1" w:color="auto"/>
      </w:pBdr>
      <w:spacing w:before="60" w:after="240"/>
      <w:contextualSpacing/>
    </w:pPr>
    <w:rPr>
      <w:rFonts w:ascii="Arial Narrow" w:hAnsi="Arial Narrow"/>
      <w:sz w:val="20"/>
      <w:szCs w:val="16"/>
    </w:rPr>
  </w:style>
  <w:style w:type="character" w:customStyle="1" w:styleId="BodyTextCar">
    <w:name w:val="Body Text Car"/>
    <w:basedOn w:val="Corpsdetexte1Car"/>
    <w:link w:val="Corpsdetexte2"/>
    <w:rsid w:val="000047AD"/>
    <w:rPr>
      <w:rFonts w:ascii="Calibri" w:eastAsia="Calibri" w:hAnsi="Calibri" w:cs="Calibri"/>
      <w:sz w:val="24"/>
      <w:szCs w:val="24"/>
      <w:lang w:val="en-GB" w:eastAsia="en-GB"/>
    </w:rPr>
  </w:style>
  <w:style w:type="paragraph" w:customStyle="1" w:styleId="Tableentry">
    <w:name w:val="Table entry"/>
    <w:basedOn w:val="Text"/>
    <w:qFormat/>
    <w:rsid w:val="002972A0"/>
    <w:pPr>
      <w:spacing w:before="60" w:after="60"/>
      <w:jc w:val="center"/>
    </w:pPr>
    <w:rPr>
      <w:rFonts w:ascii="Arial Narrow" w:hAnsi="Arial Narrow" w:cs="Calibri"/>
      <w:sz w:val="20"/>
    </w:rPr>
  </w:style>
  <w:style w:type="paragraph" w:customStyle="1" w:styleId="Corpsdutexte">
    <w:name w:val="Corps du texte"/>
    <w:basedOn w:val="Normal"/>
    <w:qFormat/>
    <w:rsid w:val="00960A68"/>
    <w:pPr>
      <w:autoSpaceDE w:val="0"/>
      <w:autoSpaceDN w:val="0"/>
      <w:adjustRightInd w:val="0"/>
      <w:spacing w:before="120" w:line="360" w:lineRule="exact"/>
      <w:ind w:firstLine="567"/>
      <w:jc w:val="both"/>
    </w:pPr>
    <w:rPr>
      <w:rFonts w:asciiTheme="minorHAnsi" w:eastAsia="STIX-Regular" w:hAnsiTheme="minorHAnsi" w:cstheme="minorHAnsi"/>
      <w:szCs w:val="24"/>
      <w:lang w:val="en-GB"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949FB"/>
    <w:rPr>
      <w:color w:val="605E5C"/>
      <w:shd w:val="clear" w:color="auto" w:fill="E1DFDD"/>
    </w:rPr>
  </w:style>
  <w:style w:type="character" w:customStyle="1" w:styleId="1">
    <w:name w:val="未解決のメンション1"/>
    <w:basedOn w:val="DefaultParagraphFont"/>
    <w:uiPriority w:val="99"/>
    <w:semiHidden/>
    <w:unhideWhenUsed/>
    <w:rsid w:val="00113A9A"/>
    <w:rPr>
      <w:color w:val="605E5C"/>
      <w:shd w:val="clear" w:color="auto" w:fill="E1DFDD"/>
    </w:rPr>
  </w:style>
  <w:style w:type="paragraph" w:customStyle="1" w:styleId="Referencelist">
    <w:name w:val="Reference list"/>
    <w:basedOn w:val="Text"/>
    <w:link w:val="ReferencelistCar"/>
    <w:qFormat/>
    <w:rsid w:val="007C11C1"/>
    <w:pPr>
      <w:shd w:val="clear" w:color="auto" w:fill="FFFFFF" w:themeFill="background1"/>
      <w:ind w:left="567" w:hanging="567"/>
    </w:pPr>
    <w:rPr>
      <w:rFonts w:asciiTheme="minorHAnsi" w:hAnsiTheme="minorHAnsi" w:cstheme="minorHAnsi"/>
      <w:shd w:val="clear" w:color="auto" w:fill="E6E6E6"/>
    </w:rPr>
  </w:style>
  <w:style w:type="character" w:customStyle="1" w:styleId="ReferencelistCar">
    <w:name w:val="Reference list Car"/>
    <w:basedOn w:val="TextChar1"/>
    <w:link w:val="Referencelist"/>
    <w:rsid w:val="007C11C1"/>
    <w:rPr>
      <w:rFonts w:asciiTheme="minorHAnsi" w:eastAsia="MS Mincho" w:hAnsiTheme="minorHAnsi" w:cstheme="minorHAnsi"/>
      <w:sz w:val="24"/>
      <w:shd w:val="clear" w:color="auto" w:fill="FFFFFF" w:themeFill="background1"/>
      <w:lang w:eastAsia="zh-CN"/>
    </w:rPr>
  </w:style>
  <w:style w:type="table" w:styleId="PlainTable2">
    <w:name w:val="Plain Table 2"/>
    <w:basedOn w:val="TableNormal"/>
    <w:uiPriority w:val="42"/>
    <w:rsid w:val="000E231D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2">
    <w:name w:val="未解決のメンション2"/>
    <w:basedOn w:val="DefaultParagraphFont"/>
    <w:uiPriority w:val="99"/>
    <w:semiHidden/>
    <w:unhideWhenUsed/>
    <w:rsid w:val="00C23253"/>
    <w:rPr>
      <w:color w:val="605E5C"/>
      <w:shd w:val="clear" w:color="auto" w:fill="E1DFDD"/>
    </w:rPr>
  </w:style>
  <w:style w:type="paragraph" w:customStyle="1" w:styleId="xl78">
    <w:name w:val="xl78"/>
    <w:basedOn w:val="Normal"/>
    <w:rsid w:val="0092160B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D3DFE7"/>
      <w:spacing w:before="100" w:beforeAutospacing="1" w:after="100" w:afterAutospacing="1"/>
      <w:jc w:val="right"/>
    </w:pPr>
    <w:rPr>
      <w:rFonts w:eastAsia="Times New Roman"/>
      <w:color w:val="1D3058"/>
      <w:sz w:val="20"/>
      <w:lang w:val="fr-FR" w:eastAsia="fr-FR"/>
    </w:rPr>
  </w:style>
  <w:style w:type="paragraph" w:customStyle="1" w:styleId="xl79">
    <w:name w:val="xl79"/>
    <w:basedOn w:val="Normal"/>
    <w:rsid w:val="0092160B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D3DFE7"/>
      <w:spacing w:before="100" w:beforeAutospacing="1" w:after="100" w:afterAutospacing="1"/>
      <w:jc w:val="right"/>
    </w:pPr>
    <w:rPr>
      <w:rFonts w:eastAsia="Times New Roman"/>
      <w:i/>
      <w:iCs/>
      <w:color w:val="1D3058"/>
      <w:sz w:val="20"/>
      <w:lang w:val="fr-FR" w:eastAsia="fr-FR"/>
    </w:rPr>
  </w:style>
  <w:style w:type="paragraph" w:customStyle="1" w:styleId="xl80">
    <w:name w:val="xl80"/>
    <w:basedOn w:val="Normal"/>
    <w:rsid w:val="0092160B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FFFFFF"/>
      <w:spacing w:before="100" w:beforeAutospacing="1" w:after="100" w:afterAutospacing="1"/>
      <w:jc w:val="right"/>
    </w:pPr>
    <w:rPr>
      <w:rFonts w:eastAsia="Times New Roman"/>
      <w:i/>
      <w:iCs/>
      <w:color w:val="1D3058"/>
      <w:sz w:val="20"/>
      <w:lang w:val="fr-FR" w:eastAsia="fr-FR"/>
    </w:rPr>
  </w:style>
  <w:style w:type="paragraph" w:customStyle="1" w:styleId="xl81">
    <w:name w:val="xl81"/>
    <w:basedOn w:val="Normal"/>
    <w:rsid w:val="0092160B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FFFFFF"/>
      <w:spacing w:before="100" w:beforeAutospacing="1" w:after="100" w:afterAutospacing="1"/>
    </w:pPr>
    <w:rPr>
      <w:rFonts w:eastAsia="Times New Roman"/>
      <w:color w:val="1D3058"/>
      <w:sz w:val="20"/>
      <w:lang w:val="fr-FR" w:eastAsia="fr-FR"/>
    </w:rPr>
  </w:style>
  <w:style w:type="paragraph" w:customStyle="1" w:styleId="xl82">
    <w:name w:val="xl82"/>
    <w:basedOn w:val="Normal"/>
    <w:rsid w:val="0092160B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D3DFE7"/>
      <w:spacing w:before="100" w:beforeAutospacing="1" w:after="100" w:afterAutospacing="1"/>
    </w:pPr>
    <w:rPr>
      <w:rFonts w:eastAsia="Times New Roman"/>
      <w:color w:val="1D3058"/>
      <w:sz w:val="20"/>
      <w:lang w:val="fr-FR" w:eastAsia="fr-FR"/>
    </w:rPr>
  </w:style>
  <w:style w:type="paragraph" w:customStyle="1" w:styleId="xl83">
    <w:name w:val="xl83"/>
    <w:basedOn w:val="Normal"/>
    <w:rsid w:val="0092160B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D3DFE7"/>
      <w:spacing w:before="100" w:beforeAutospacing="1" w:after="100" w:afterAutospacing="1"/>
    </w:pPr>
    <w:rPr>
      <w:rFonts w:eastAsia="Times New Roman"/>
      <w:i/>
      <w:iCs/>
      <w:color w:val="1D3058"/>
      <w:sz w:val="20"/>
      <w:lang w:val="fr-FR" w:eastAsia="fr-FR"/>
    </w:rPr>
  </w:style>
  <w:style w:type="paragraph" w:customStyle="1" w:styleId="xl84">
    <w:name w:val="xl84"/>
    <w:basedOn w:val="Normal"/>
    <w:rsid w:val="0092160B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color w:val="1D3058"/>
      <w:sz w:val="20"/>
      <w:lang w:val="fr-FR" w:eastAsia="fr-FR"/>
    </w:rPr>
  </w:style>
  <w:style w:type="paragraph" w:customStyle="1" w:styleId="xl85">
    <w:name w:val="xl85"/>
    <w:basedOn w:val="Normal"/>
    <w:rsid w:val="0092160B"/>
    <w:pPr>
      <w:shd w:val="clear" w:color="000000" w:fill="FFFFFF"/>
      <w:spacing w:before="100" w:beforeAutospacing="1" w:after="100" w:afterAutospacing="1"/>
      <w:jc w:val="right"/>
    </w:pPr>
    <w:rPr>
      <w:rFonts w:eastAsia="Times New Roman"/>
      <w:b/>
      <w:bCs/>
      <w:color w:val="44546A"/>
      <w:szCs w:val="24"/>
      <w:lang w:val="fr-FR" w:eastAsia="fr-FR"/>
    </w:rPr>
  </w:style>
  <w:style w:type="paragraph" w:customStyle="1" w:styleId="xl86">
    <w:name w:val="xl86"/>
    <w:basedOn w:val="Normal"/>
    <w:rsid w:val="0092160B"/>
    <w:pPr>
      <w:shd w:val="clear" w:color="000000" w:fill="FFFFFF"/>
      <w:spacing w:before="100" w:beforeAutospacing="1" w:after="100" w:afterAutospacing="1"/>
      <w:jc w:val="right"/>
    </w:pPr>
    <w:rPr>
      <w:rFonts w:eastAsia="Times New Roman"/>
      <w:color w:val="000000"/>
      <w:sz w:val="20"/>
      <w:lang w:val="fr-FR" w:eastAsia="fr-FR"/>
    </w:rPr>
  </w:style>
  <w:style w:type="paragraph" w:customStyle="1" w:styleId="xl87">
    <w:name w:val="xl87"/>
    <w:basedOn w:val="Normal"/>
    <w:rsid w:val="0092160B"/>
    <w:pPr>
      <w:pBdr>
        <w:top w:val="single" w:sz="4" w:space="0" w:color="FFFFFF"/>
        <w:left w:val="single" w:sz="4" w:space="0" w:color="FFFFFF"/>
        <w:bottom w:val="single" w:sz="4" w:space="0" w:color="FFFFFF"/>
      </w:pBdr>
      <w:shd w:val="clear" w:color="000000" w:fill="1D3058"/>
      <w:spacing w:before="100" w:beforeAutospacing="1" w:after="100" w:afterAutospacing="1"/>
      <w:jc w:val="right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88">
    <w:name w:val="xl88"/>
    <w:basedOn w:val="Normal"/>
    <w:rsid w:val="0092160B"/>
    <w:pPr>
      <w:pBdr>
        <w:top w:val="single" w:sz="4" w:space="0" w:color="FFFFFF"/>
        <w:left w:val="single" w:sz="4" w:space="0" w:color="FFFFFF"/>
      </w:pBdr>
      <w:shd w:val="clear" w:color="000000" w:fill="1D3058"/>
      <w:spacing w:before="100" w:beforeAutospacing="1" w:after="100" w:afterAutospacing="1"/>
      <w:jc w:val="right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89">
    <w:name w:val="xl89"/>
    <w:basedOn w:val="Normal"/>
    <w:rsid w:val="0092160B"/>
    <w:pPr>
      <w:pBdr>
        <w:top w:val="single" w:sz="4" w:space="0" w:color="FFFFFF"/>
        <w:left w:val="single" w:sz="4" w:space="0" w:color="FFFFFF"/>
        <w:bottom w:val="single" w:sz="4" w:space="0" w:color="FFFFFF"/>
      </w:pBdr>
      <w:shd w:val="clear" w:color="000000" w:fill="1D3058"/>
      <w:spacing w:before="100" w:beforeAutospacing="1" w:after="100" w:afterAutospacing="1"/>
      <w:jc w:val="right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90">
    <w:name w:val="xl90"/>
    <w:basedOn w:val="Normal"/>
    <w:rsid w:val="0092160B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1D3058"/>
      <w:spacing w:before="100" w:beforeAutospacing="1" w:after="100" w:afterAutospacing="1"/>
      <w:jc w:val="right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91">
    <w:name w:val="xl91"/>
    <w:basedOn w:val="Normal"/>
    <w:rsid w:val="0092160B"/>
    <w:pPr>
      <w:pBdr>
        <w:top w:val="single" w:sz="4" w:space="0" w:color="FFFFFF"/>
        <w:right w:val="single" w:sz="4" w:space="0" w:color="FFFFFF"/>
      </w:pBdr>
      <w:shd w:val="clear" w:color="000000" w:fill="1D3058"/>
      <w:spacing w:before="100" w:beforeAutospacing="1" w:after="100" w:afterAutospacing="1"/>
      <w:textAlignment w:val="top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92">
    <w:name w:val="xl92"/>
    <w:basedOn w:val="Normal"/>
    <w:rsid w:val="0092160B"/>
    <w:pPr>
      <w:pBdr>
        <w:right w:val="single" w:sz="4" w:space="0" w:color="FFFFFF"/>
      </w:pBdr>
      <w:shd w:val="clear" w:color="000000" w:fill="1D3058"/>
      <w:spacing w:before="100" w:beforeAutospacing="1" w:after="100" w:afterAutospacing="1"/>
      <w:textAlignment w:val="top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93">
    <w:name w:val="xl93"/>
    <w:basedOn w:val="Normal"/>
    <w:rsid w:val="0092160B"/>
    <w:pPr>
      <w:pBdr>
        <w:bottom w:val="single" w:sz="4" w:space="0" w:color="FFFFFF"/>
        <w:right w:val="single" w:sz="4" w:space="0" w:color="FFFFFF"/>
      </w:pBdr>
      <w:shd w:val="clear" w:color="000000" w:fill="1D3058"/>
      <w:spacing w:before="100" w:beforeAutospacing="1" w:after="100" w:afterAutospacing="1"/>
      <w:textAlignment w:val="top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94">
    <w:name w:val="xl94"/>
    <w:basedOn w:val="Normal"/>
    <w:rsid w:val="0092160B"/>
    <w:pPr>
      <w:shd w:val="clear" w:color="000000" w:fill="1D3058"/>
      <w:spacing w:before="100" w:beforeAutospacing="1" w:after="100" w:afterAutospacing="1"/>
      <w:jc w:val="center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95">
    <w:name w:val="xl95"/>
    <w:basedOn w:val="Normal"/>
    <w:rsid w:val="0092160B"/>
    <w:pPr>
      <w:pBdr>
        <w:left w:val="single" w:sz="4" w:space="0" w:color="FFFFFF"/>
        <w:bottom w:val="single" w:sz="4" w:space="0" w:color="FFFFFF"/>
      </w:pBdr>
      <w:shd w:val="clear" w:color="000000" w:fill="1D3058"/>
      <w:spacing w:before="100" w:beforeAutospacing="1" w:after="100" w:afterAutospacing="1"/>
      <w:jc w:val="right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96">
    <w:name w:val="xl96"/>
    <w:basedOn w:val="Normal"/>
    <w:rsid w:val="0092160B"/>
    <w:pPr>
      <w:pBdr>
        <w:bottom w:val="single" w:sz="4" w:space="0" w:color="FFFFFF"/>
      </w:pBdr>
      <w:shd w:val="clear" w:color="000000" w:fill="1D3058"/>
      <w:spacing w:before="100" w:beforeAutospacing="1" w:after="100" w:afterAutospacing="1"/>
      <w:jc w:val="right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97">
    <w:name w:val="xl97"/>
    <w:basedOn w:val="Normal"/>
    <w:rsid w:val="0092160B"/>
    <w:pPr>
      <w:pBdr>
        <w:bottom w:val="single" w:sz="4" w:space="0" w:color="FFFFFF"/>
        <w:right w:val="single" w:sz="4" w:space="0" w:color="FFFFFF"/>
      </w:pBdr>
      <w:shd w:val="clear" w:color="000000" w:fill="1D3058"/>
      <w:spacing w:before="100" w:beforeAutospacing="1" w:after="100" w:afterAutospacing="1"/>
      <w:jc w:val="right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98">
    <w:name w:val="xl98"/>
    <w:basedOn w:val="Normal"/>
    <w:rsid w:val="0092160B"/>
    <w:pPr>
      <w:shd w:val="clear" w:color="000000" w:fill="1D3058"/>
      <w:spacing w:before="100" w:beforeAutospacing="1" w:after="100" w:afterAutospacing="1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99">
    <w:name w:val="xl99"/>
    <w:basedOn w:val="Normal"/>
    <w:rsid w:val="0092160B"/>
    <w:pPr>
      <w:pBdr>
        <w:top w:val="single" w:sz="4" w:space="0" w:color="FFFFFF"/>
        <w:bottom w:val="single" w:sz="4" w:space="0" w:color="FFFFFF"/>
      </w:pBdr>
      <w:shd w:val="clear" w:color="000000" w:fill="1D3058"/>
      <w:spacing w:before="100" w:beforeAutospacing="1" w:after="100" w:afterAutospacing="1"/>
      <w:jc w:val="right"/>
    </w:pPr>
    <w:rPr>
      <w:rFonts w:eastAsia="Times New Roman"/>
      <w:b/>
      <w:bCs/>
      <w:color w:val="FFFFFF"/>
      <w:sz w:val="20"/>
      <w:lang w:val="fr-FR" w:eastAsia="fr-FR"/>
    </w:rPr>
  </w:style>
  <w:style w:type="paragraph" w:customStyle="1" w:styleId="xl100">
    <w:name w:val="xl100"/>
    <w:basedOn w:val="Normal"/>
    <w:rsid w:val="0092160B"/>
    <w:pPr>
      <w:pBdr>
        <w:top w:val="single" w:sz="4" w:space="0" w:color="FFFFFF"/>
        <w:bottom w:val="single" w:sz="4" w:space="0" w:color="FFFFFF"/>
        <w:right w:val="single" w:sz="4" w:space="0" w:color="FFFFFF"/>
      </w:pBdr>
      <w:shd w:val="clear" w:color="000000" w:fill="1D3058"/>
      <w:spacing w:before="100" w:beforeAutospacing="1" w:after="100" w:afterAutospacing="1"/>
      <w:jc w:val="right"/>
    </w:pPr>
    <w:rPr>
      <w:rFonts w:eastAsia="Times New Roman"/>
      <w:b/>
      <w:bCs/>
      <w:color w:val="FFFFFF"/>
      <w:sz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661841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7410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0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9627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139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0187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842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914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5528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29774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5108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1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9281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30493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2786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408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0387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8651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98189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5209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6707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004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9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customXml" Target="../customXml/item13.xml"/><Relationship Id="rId18" Type="http://schemas.openxmlformats.org/officeDocument/2006/relationships/customXml" Target="../customXml/item18.xml"/><Relationship Id="rId26" Type="http://schemas.openxmlformats.org/officeDocument/2006/relationships/webSettings" Target="webSettings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21.xml"/><Relationship Id="rId42" Type="http://schemas.microsoft.com/office/2018/08/relationships/commentsExtensible" Target="commentsExtensible.xml"/><Relationship Id="rId7" Type="http://schemas.openxmlformats.org/officeDocument/2006/relationships/customXml" Target="../customXml/item7.xml"/><Relationship Id="rId12" Type="http://schemas.openxmlformats.org/officeDocument/2006/relationships/customXml" Target="../customXml/item12.xml"/><Relationship Id="rId17" Type="http://schemas.openxmlformats.org/officeDocument/2006/relationships/customXml" Target="../customXml/item17.xml"/><Relationship Id="rId25" Type="http://schemas.openxmlformats.org/officeDocument/2006/relationships/settings" Target="settings.xm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16.xml"/><Relationship Id="rId20" Type="http://schemas.openxmlformats.org/officeDocument/2006/relationships/customXml" Target="../customXml/item20.xm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customXml" Target="../customXml/item11.xml"/><Relationship Id="rId24" Type="http://schemas.openxmlformats.org/officeDocument/2006/relationships/styles" Target="styles.xml"/><Relationship Id="rId32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15.xml"/><Relationship Id="rId23" Type="http://schemas.openxmlformats.org/officeDocument/2006/relationships/numbering" Target="numbering.xml"/><Relationship Id="rId28" Type="http://schemas.openxmlformats.org/officeDocument/2006/relationships/endnotes" Target="endnotes.xml"/><Relationship Id="rId10" Type="http://schemas.openxmlformats.org/officeDocument/2006/relationships/customXml" Target="../customXml/item10.xml"/><Relationship Id="rId19" Type="http://schemas.openxmlformats.org/officeDocument/2006/relationships/customXml" Target="../customXml/item19.xml"/><Relationship Id="rId31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customXml" Target="../customXml/item14.xml"/><Relationship Id="rId22" Type="http://schemas.openxmlformats.org/officeDocument/2006/relationships/customXml" Target="../customXml/item22.xml"/><Relationship Id="rId27" Type="http://schemas.openxmlformats.org/officeDocument/2006/relationships/footnotes" Target="footnotes.xml"/><Relationship Id="rId30" Type="http://schemas.openxmlformats.org/officeDocument/2006/relationships/footer" Target="footer1.xml"/><Relationship Id="rId43" Type="http://schemas.microsoft.com/office/2016/09/relationships/commentsIds" Target="commentsId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NOVSTYL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_rels/item1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1.xml"/></Relationships>
</file>

<file path=customXml/_rels/item1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2.xml"/></Relationships>
</file>

<file path=customXml/_rels/item1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3.xml"/></Relationships>
</file>

<file path=customXml/_rels/item1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4.xml"/></Relationships>
</file>

<file path=customXml/_rels/item1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5.xml"/></Relationships>
</file>

<file path=customXml/_rels/item1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6.xml"/></Relationships>
</file>

<file path=customXml/_rels/item1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7.xml"/></Relationships>
</file>

<file path=customXml/_rels/item1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8.xml"/></Relationships>
</file>

<file path=customXml/_rels/item1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9.xml"/></Relationships>
</file>

<file path=customXml/_rels/item2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0.xml"/></Relationships>
</file>

<file path=customXml/_rels/item2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1.xml"/></Relationships>
</file>

<file path=customXml/_rels/item2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2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8a4b56-9c6e-41fd-91dc-ce8b5e0ef8f5" xsi:nil="true"/>
    <lcf76f155ced4ddcb4097134ff3c332f xmlns="753ca9e7-36a6-4388-9ee4-4102de498205">
      <Terms xmlns="http://schemas.microsoft.com/office/infopath/2007/PartnerControls"/>
    </lcf76f155ced4ddcb4097134ff3c332f>
  </documentManagement>
</p:properties>
</file>

<file path=customXml/item4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5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7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8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9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10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1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12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13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14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15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1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DE2DC04909942940EED311425AD61" ma:contentTypeVersion="14" ma:contentTypeDescription="Create a new document." ma:contentTypeScope="" ma:versionID="bcf0ef98c010be7b3010c2b3133c50ea">
  <xsd:schema xmlns:xsd="http://www.w3.org/2001/XMLSchema" xmlns:xs="http://www.w3.org/2001/XMLSchema" xmlns:p="http://schemas.microsoft.com/office/2006/metadata/properties" xmlns:ns2="753ca9e7-36a6-4388-9ee4-4102de498205" xmlns:ns3="4f8a4b56-9c6e-41fd-91dc-ce8b5e0ef8f5" targetNamespace="http://schemas.microsoft.com/office/2006/metadata/properties" ma:root="true" ma:fieldsID="bc1ebba2f5abd162f87873de1eaf252a" ns2:_="" ns3:_="">
    <xsd:import namespace="753ca9e7-36a6-4388-9ee4-4102de498205"/>
    <xsd:import namespace="4f8a4b56-9c6e-41fd-91dc-ce8b5e0ef8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3ca9e7-36a6-4388-9ee4-4102de4982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37bc47b-3997-4ccb-824d-08e9c3bde3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a4b56-9c6e-41fd-91dc-ce8b5e0ef8f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d3ed325-b564-4a98-af10-cee02b3b83e7}" ma:internalName="TaxCatchAll" ma:showField="CatchAllData" ma:web="4f8a4b56-9c6e-41fd-91dc-ce8b5e0ef8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17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18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19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20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2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22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1EE12-3B6A-4AF1-9497-0FDE0BA2E5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1D553F-9E65-45C4-B673-4D581E7E4C7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6949BA5F-B9F4-4C26-8393-3AAC1553716A}">
  <ds:schemaRefs>
    <ds:schemaRef ds:uri="http://schemas.microsoft.com/office/2006/metadata/properties"/>
    <ds:schemaRef ds:uri="http://schemas.microsoft.com/office/infopath/2007/PartnerControls"/>
    <ds:schemaRef ds:uri="4f8a4b56-9c6e-41fd-91dc-ce8b5e0ef8f5"/>
    <ds:schemaRef ds:uri="753ca9e7-36a6-4388-9ee4-4102de498205"/>
  </ds:schemaRefs>
</ds:datastoreItem>
</file>

<file path=customXml/itemProps4.xml><?xml version="1.0" encoding="utf-8"?>
<ds:datastoreItem xmlns:ds="http://schemas.openxmlformats.org/officeDocument/2006/customXml" ds:itemID="{BFE3BCE1-A848-42D1-B50C-40E3D1A5ADF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9CF478A-E620-4D78-99AF-F54609269868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72549C3-D8E2-4944-8E76-F03B576B64B8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B70F9990-DC5F-4097-A18D-EC7336993085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59F5887A-3240-49BD-963C-DF67064A25E5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A7A7F428-E3E3-4FB6-A6CC-E06C764E807C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E2645E6D-EA30-41F7-A5D3-3931FFC05CBF}">
  <ds:schemaRefs>
    <ds:schemaRef ds:uri="http://schemas.openxmlformats.org/officeDocument/2006/bibliography"/>
  </ds:schemaRefs>
</ds:datastoreItem>
</file>

<file path=customXml/itemProps11.xml><?xml version="1.0" encoding="utf-8"?>
<ds:datastoreItem xmlns:ds="http://schemas.openxmlformats.org/officeDocument/2006/customXml" ds:itemID="{0293627C-7402-4B6E-8C7A-92EAC7C036D2}">
  <ds:schemaRefs>
    <ds:schemaRef ds:uri="http://schemas.openxmlformats.org/officeDocument/2006/bibliography"/>
  </ds:schemaRefs>
</ds:datastoreItem>
</file>

<file path=customXml/itemProps12.xml><?xml version="1.0" encoding="utf-8"?>
<ds:datastoreItem xmlns:ds="http://schemas.openxmlformats.org/officeDocument/2006/customXml" ds:itemID="{E0C381D3-F5CD-492B-B65D-8865D6C755AD}">
  <ds:schemaRefs>
    <ds:schemaRef ds:uri="http://schemas.openxmlformats.org/officeDocument/2006/bibliography"/>
  </ds:schemaRefs>
</ds:datastoreItem>
</file>

<file path=customXml/itemProps13.xml><?xml version="1.0" encoding="utf-8"?>
<ds:datastoreItem xmlns:ds="http://schemas.openxmlformats.org/officeDocument/2006/customXml" ds:itemID="{11C0A1D3-62A4-4AC7-B05A-A63E119C21D0}">
  <ds:schemaRefs>
    <ds:schemaRef ds:uri="http://schemas.openxmlformats.org/officeDocument/2006/bibliography"/>
  </ds:schemaRefs>
</ds:datastoreItem>
</file>

<file path=customXml/itemProps14.xml><?xml version="1.0" encoding="utf-8"?>
<ds:datastoreItem xmlns:ds="http://schemas.openxmlformats.org/officeDocument/2006/customXml" ds:itemID="{FC9C26AF-1DC1-45EB-9184-322E039359EF}">
  <ds:schemaRefs>
    <ds:schemaRef ds:uri="http://schemas.openxmlformats.org/officeDocument/2006/bibliography"/>
  </ds:schemaRefs>
</ds:datastoreItem>
</file>

<file path=customXml/itemProps15.xml><?xml version="1.0" encoding="utf-8"?>
<ds:datastoreItem xmlns:ds="http://schemas.openxmlformats.org/officeDocument/2006/customXml" ds:itemID="{8A607D33-3B7E-40DC-A782-81EA2E2DB034}">
  <ds:schemaRefs>
    <ds:schemaRef ds:uri="http://schemas.openxmlformats.org/officeDocument/2006/bibliography"/>
  </ds:schemaRefs>
</ds:datastoreItem>
</file>

<file path=customXml/itemProps16.xml><?xml version="1.0" encoding="utf-8"?>
<ds:datastoreItem xmlns:ds="http://schemas.openxmlformats.org/officeDocument/2006/customXml" ds:itemID="{87D502FD-28DB-4FB1-8E97-5B6014B9E4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3ca9e7-36a6-4388-9ee4-4102de498205"/>
    <ds:schemaRef ds:uri="4f8a4b56-9c6e-41fd-91dc-ce8b5e0ef8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17.xml><?xml version="1.0" encoding="utf-8"?>
<ds:datastoreItem xmlns:ds="http://schemas.openxmlformats.org/officeDocument/2006/customXml" ds:itemID="{EF64FAFF-E5B3-4B51-B03D-38CBF4BC4F78}">
  <ds:schemaRefs>
    <ds:schemaRef ds:uri="http://schemas.openxmlformats.org/officeDocument/2006/bibliography"/>
  </ds:schemaRefs>
</ds:datastoreItem>
</file>

<file path=customXml/itemProps18.xml><?xml version="1.0" encoding="utf-8"?>
<ds:datastoreItem xmlns:ds="http://schemas.openxmlformats.org/officeDocument/2006/customXml" ds:itemID="{DD8AD0E0-CEB2-4A01-870D-9A2BC07C2759}">
  <ds:schemaRefs>
    <ds:schemaRef ds:uri="http://schemas.openxmlformats.org/officeDocument/2006/bibliography"/>
  </ds:schemaRefs>
</ds:datastoreItem>
</file>

<file path=customXml/itemProps19.xml><?xml version="1.0" encoding="utf-8"?>
<ds:datastoreItem xmlns:ds="http://schemas.openxmlformats.org/officeDocument/2006/customXml" ds:itemID="{5A60E00C-AFA7-41C3-8F29-CFD947CC0D65}">
  <ds:schemaRefs>
    <ds:schemaRef ds:uri="http://schemas.openxmlformats.org/officeDocument/2006/bibliography"/>
  </ds:schemaRefs>
</ds:datastoreItem>
</file>

<file path=customXml/itemProps20.xml><?xml version="1.0" encoding="utf-8"?>
<ds:datastoreItem xmlns:ds="http://schemas.openxmlformats.org/officeDocument/2006/customXml" ds:itemID="{EF0B95CF-17DC-4B29-AF96-5EAD0E682DC5}">
  <ds:schemaRefs>
    <ds:schemaRef ds:uri="http://schemas.openxmlformats.org/officeDocument/2006/bibliography"/>
  </ds:schemaRefs>
</ds:datastoreItem>
</file>

<file path=customXml/itemProps21.xml><?xml version="1.0" encoding="utf-8"?>
<ds:datastoreItem xmlns:ds="http://schemas.openxmlformats.org/officeDocument/2006/customXml" ds:itemID="{4FA30FA0-34C9-46BC-A09D-37908D4DBE90}">
  <ds:schemaRefs>
    <ds:schemaRef ds:uri="http://schemas.openxmlformats.org/officeDocument/2006/bibliography"/>
  </ds:schemaRefs>
</ds:datastoreItem>
</file>

<file path=customXml/itemProps22.xml><?xml version="1.0" encoding="utf-8"?>
<ds:datastoreItem xmlns:ds="http://schemas.openxmlformats.org/officeDocument/2006/customXml" ds:itemID="{E99630F6-2720-4B86-AD28-D68C0EF91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NOVSTYLE.DOTM</Template>
  <TotalTime>728</TotalTime>
  <Pages>4</Pages>
  <Words>1256</Words>
  <Characters>4168</Characters>
  <Application>Microsoft Office Word</Application>
  <DocSecurity>0</DocSecurity>
  <Lines>34</Lines>
  <Paragraphs>10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Novartis Basic registration template</vt:lpstr>
      <vt:lpstr>Novartis Basic registration template</vt:lpstr>
      <vt:lpstr>Novartis Basic registration template</vt:lpstr>
    </vt:vector>
  </TitlesOfParts>
  <Company>Novartis Pharma</Company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Novartis Basic registration template</dc:title>
  <dc:subject/>
  <dc:creator>Schwarz, Alexandra (Ext)</dc:creator>
  <cp:keywords/>
  <dc:description/>
  <cp:lastModifiedBy>Sandeep panwar</cp:lastModifiedBy>
  <cp:revision>19</cp:revision>
  <cp:lastPrinted>2017-09-26T14:02:00Z</cp:lastPrinted>
  <dcterms:created xsi:type="dcterms:W3CDTF">2024-11-08T10:47:00Z</dcterms:created>
  <dcterms:modified xsi:type="dcterms:W3CDTF">2024-11-15T10:13:00Z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ovstyleVersion">
    <vt:lpwstr>05-20-2021</vt:lpwstr>
  </property>
  <property fmtid="{D5CDD505-2E9C-101B-9397-08002B2CF9AE}" pid="3" name="ContentType">
    <vt:lpwstr>Document</vt:lpwstr>
  </property>
  <property fmtid="{D5CDD505-2E9C-101B-9397-08002B2CF9AE}" pid="4" name="ContentTypeId">
    <vt:lpwstr>0x010100E8BDE2DC04909942940EED311425AD61</vt:lpwstr>
  </property>
  <property fmtid="{D5CDD505-2E9C-101B-9397-08002B2CF9AE}" pid="5" name="NovStyleNation">
    <vt:lpwstr>EN</vt:lpwstr>
  </property>
  <property fmtid="{D5CDD505-2E9C-101B-9397-08002B2CF9AE}" pid="6" name="NovStyleSubType">
    <vt:lpwstr>JP_standard</vt:lpwstr>
  </property>
  <property fmtid="{D5CDD505-2E9C-101B-9397-08002B2CF9AE}" pid="7" name="MSIP_Label_3c9bec58-8084-492e-8360-0e1cfe36408c_Enabled">
    <vt:lpwstr>true</vt:lpwstr>
  </property>
  <property fmtid="{D5CDD505-2E9C-101B-9397-08002B2CF9AE}" pid="8" name="MSIP_Label_3c9bec58-8084-492e-8360-0e1cfe36408c_SetDate">
    <vt:lpwstr>2021-12-02T04:23:18Z</vt:lpwstr>
  </property>
  <property fmtid="{D5CDD505-2E9C-101B-9397-08002B2CF9AE}" pid="9" name="MSIP_Label_3c9bec58-8084-492e-8360-0e1cfe36408c_Method">
    <vt:lpwstr>Standard</vt:lpwstr>
  </property>
  <property fmtid="{D5CDD505-2E9C-101B-9397-08002B2CF9AE}" pid="10" name="MSIP_Label_3c9bec58-8084-492e-8360-0e1cfe36408c_Name">
    <vt:lpwstr>Not Protected -Pilot</vt:lpwstr>
  </property>
  <property fmtid="{D5CDD505-2E9C-101B-9397-08002B2CF9AE}" pid="11" name="MSIP_Label_3c9bec58-8084-492e-8360-0e1cfe36408c_SiteId">
    <vt:lpwstr>f35a6974-607f-47d4-82d7-ff31d7dc53a5</vt:lpwstr>
  </property>
  <property fmtid="{D5CDD505-2E9C-101B-9397-08002B2CF9AE}" pid="12" name="MSIP_Label_3c9bec58-8084-492e-8360-0e1cfe36408c_ActionId">
    <vt:lpwstr>b6ce9405-4e7c-45ca-82a8-00ab4ed4f3a9</vt:lpwstr>
  </property>
  <property fmtid="{D5CDD505-2E9C-101B-9397-08002B2CF9AE}" pid="13" name="MSIP_Label_3c9bec58-8084-492e-8360-0e1cfe36408c_ContentBits">
    <vt:lpwstr>0</vt:lpwstr>
  </property>
  <property fmtid="{D5CDD505-2E9C-101B-9397-08002B2CF9AE}" pid="14" name="GrammarlyDocumentId">
    <vt:lpwstr>c528225d0e6eda0b150d472cf70ee5f679522167e628fdf0ce2746d350d7d27f</vt:lpwstr>
  </property>
  <property fmtid="{D5CDD505-2E9C-101B-9397-08002B2CF9AE}" pid="15" name="MediaServiceImageTags">
    <vt:lpwstr/>
  </property>
</Properties>
</file>